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86342" w14:textId="637E6E6B" w:rsidR="00275260" w:rsidRPr="00923B55" w:rsidRDefault="004A39F1" w:rsidP="00D53571">
      <w:pPr>
        <w:pStyle w:val="Heading1"/>
        <w:rPr>
          <w:rFonts w:ascii="Corbel" w:hAnsi="Corbel"/>
          <w:sz w:val="52"/>
          <w:szCs w:val="24"/>
        </w:rPr>
      </w:pPr>
      <w:r>
        <w:rPr>
          <w:rFonts w:ascii="Corbel" w:hAnsi="Corbel"/>
          <w:sz w:val="52"/>
          <w:szCs w:val="24"/>
        </w:rPr>
        <w:t>Behavioral Health Summit</w:t>
      </w:r>
    </w:p>
    <w:p w14:paraId="0BC25749" w14:textId="5E5CCFB7" w:rsidR="00536059" w:rsidRPr="00101F8D" w:rsidRDefault="00536059" w:rsidP="00923B55">
      <w:pPr>
        <w:pBdr>
          <w:top w:val="single" w:sz="4" w:space="1" w:color="215868"/>
          <w:bottom w:val="single" w:sz="4" w:space="1" w:color="215868"/>
        </w:pBdr>
        <w:shd w:val="clear" w:color="auto" w:fill="0B4B77"/>
        <w:tabs>
          <w:tab w:val="center" w:pos="4709"/>
          <w:tab w:val="left" w:pos="7035"/>
        </w:tabs>
        <w:spacing w:before="300" w:after="60"/>
        <w:ind w:left="-90" w:right="-90" w:firstLine="148"/>
        <w:outlineLvl w:val="0"/>
        <w:rPr>
          <w:rFonts w:asciiTheme="majorHAnsi" w:hAnsiTheme="majorHAnsi" w:cs="Arial"/>
          <w:b/>
          <w:bCs/>
          <w:color w:val="FFFFFF"/>
          <w:sz w:val="22"/>
          <w:szCs w:val="22"/>
        </w:rPr>
      </w:pPr>
      <w:r w:rsidRPr="0077341B">
        <w:rPr>
          <w:rFonts w:asciiTheme="majorHAnsi" w:hAnsiTheme="majorHAnsi" w:cs="Arial"/>
          <w:b/>
          <w:bCs/>
          <w:color w:val="FFFFFF"/>
          <w:sz w:val="22"/>
          <w:szCs w:val="22"/>
        </w:rPr>
        <w:tab/>
      </w:r>
      <w:sdt>
        <w:sdtPr>
          <w:rPr>
            <w:rFonts w:asciiTheme="majorHAnsi" w:hAnsiTheme="majorHAnsi" w:cs="Arial"/>
            <w:b/>
            <w:bCs/>
            <w:color w:val="FFFFFF"/>
            <w:sz w:val="22"/>
            <w:szCs w:val="22"/>
          </w:rPr>
          <w:alias w:val="Date"/>
          <w:tag w:val="Date"/>
          <w:id w:val="1664272999"/>
          <w:placeholder>
            <w:docPart w:val="302B1080E6D94B8B87BB263F51B9529F"/>
          </w:placeholder>
          <w:date w:fullDate="2023-04-12T00:00:00Z">
            <w:dateFormat w:val="dddd, MMMM dd, yyyy"/>
            <w:lid w:val="en-US"/>
            <w:storeMappedDataAs w:val="dateTime"/>
            <w:calendar w:val="gregorian"/>
          </w:date>
        </w:sdtPr>
        <w:sdtContent>
          <w:r w:rsidR="00101F8D" w:rsidRPr="00101F8D">
            <w:rPr>
              <w:rFonts w:asciiTheme="majorHAnsi" w:hAnsiTheme="majorHAnsi" w:cs="Arial"/>
              <w:b/>
              <w:bCs/>
              <w:color w:val="FFFFFF"/>
              <w:sz w:val="22"/>
              <w:szCs w:val="22"/>
            </w:rPr>
            <w:t>Wednesday, April 12, 2023</w:t>
          </w:r>
        </w:sdtContent>
      </w:sdt>
      <w:r w:rsidRPr="00101F8D">
        <w:rPr>
          <w:rFonts w:asciiTheme="majorHAnsi" w:hAnsiTheme="majorHAnsi" w:cs="Arial"/>
          <w:b/>
          <w:bCs/>
          <w:color w:val="FFFFFF"/>
          <w:sz w:val="22"/>
          <w:szCs w:val="22"/>
        </w:rPr>
        <w:t xml:space="preserve"> </w:t>
      </w:r>
      <w:r w:rsidR="00C455B6" w:rsidRPr="00101F8D">
        <w:rPr>
          <w:rFonts w:asciiTheme="majorHAnsi" w:hAnsiTheme="majorHAnsi" w:cs="Arial"/>
          <w:b/>
          <w:bCs/>
          <w:color w:val="FFFFFF"/>
          <w:sz w:val="22"/>
          <w:szCs w:val="22"/>
        </w:rPr>
        <w:t>– The</w:t>
      </w:r>
      <w:r w:rsidR="00101F8D" w:rsidRPr="00101F8D">
        <w:rPr>
          <w:rFonts w:asciiTheme="majorHAnsi" w:hAnsiTheme="majorHAnsi" w:cs="Arial"/>
          <w:b/>
          <w:bCs/>
          <w:color w:val="FFFFFF"/>
          <w:sz w:val="22"/>
          <w:szCs w:val="22"/>
        </w:rPr>
        <w:t xml:space="preserve"> Graduate Hotel, 125 S Atherton St, State College, PA 16801</w:t>
      </w:r>
    </w:p>
    <w:tbl>
      <w:tblPr>
        <w:tblStyle w:val="TableGrid10"/>
        <w:tblW w:w="5073" w:type="pct"/>
        <w:tblInd w:w="-90" w:type="dxa"/>
        <w:tblBorders>
          <w:top w:val="single" w:sz="4" w:space="0" w:color="BFBFBF"/>
          <w:left w:val="none" w:sz="0" w:space="0" w:color="auto"/>
          <w:bottom w:val="single" w:sz="4" w:space="0" w:color="BFBFBF"/>
          <w:right w:val="none" w:sz="0" w:space="0" w:color="auto"/>
          <w:insideH w:val="single" w:sz="4" w:space="0" w:color="BFBFBF"/>
          <w:insideV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6557"/>
        <w:gridCol w:w="2279"/>
      </w:tblGrid>
      <w:tr w:rsidR="00C50585" w:rsidRPr="0077341B" w14:paraId="72ADBB8E" w14:textId="77777777" w:rsidTr="0097552D">
        <w:tc>
          <w:tcPr>
            <w:tcW w:w="2122" w:type="dxa"/>
            <w:vAlign w:val="center"/>
          </w:tcPr>
          <w:p w14:paraId="399B43CB" w14:textId="74E0B1D5" w:rsidR="00C50585" w:rsidRPr="00997979" w:rsidRDefault="00101F8D" w:rsidP="00C50585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9:00am -10</w:t>
            </w:r>
            <w:r w:rsidR="00535A90">
              <w:rPr>
                <w:rFonts w:asciiTheme="majorHAnsi" w:hAnsiTheme="majorHAnsi"/>
                <w:sz w:val="22"/>
                <w:szCs w:val="22"/>
              </w:rPr>
              <w:t>:00</w:t>
            </w:r>
            <w:r w:rsidRPr="00997979">
              <w:rPr>
                <w:rFonts w:asciiTheme="majorHAnsi" w:hAnsiTheme="majorHAnsi"/>
                <w:sz w:val="22"/>
                <w:szCs w:val="22"/>
              </w:rPr>
              <w:t xml:space="preserve">am </w:t>
            </w:r>
          </w:p>
        </w:tc>
        <w:tc>
          <w:tcPr>
            <w:tcW w:w="6557" w:type="dxa"/>
            <w:vAlign w:val="center"/>
          </w:tcPr>
          <w:p w14:paraId="14848609" w14:textId="6073369A" w:rsidR="00C50585" w:rsidRPr="00997979" w:rsidRDefault="00BD1AAA" w:rsidP="00BD1AAA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Registration</w:t>
            </w:r>
          </w:p>
        </w:tc>
        <w:tc>
          <w:tcPr>
            <w:tcW w:w="2279" w:type="dxa"/>
          </w:tcPr>
          <w:p w14:paraId="3B16BF17" w14:textId="0D3781E3" w:rsidR="00C50585" w:rsidRPr="0077341B" w:rsidRDefault="00BD1AA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04CEAE4C" w14:textId="77777777" w:rsidTr="0097552D">
        <w:tc>
          <w:tcPr>
            <w:tcW w:w="2122" w:type="dxa"/>
            <w:vAlign w:val="center"/>
          </w:tcPr>
          <w:p w14:paraId="0E012D80" w14:textId="109BBDD1" w:rsidR="0079015A" w:rsidRPr="00997979" w:rsidRDefault="00BD1AA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 xml:space="preserve">10:00am - 10:15am </w:t>
            </w:r>
          </w:p>
        </w:tc>
        <w:tc>
          <w:tcPr>
            <w:tcW w:w="6557" w:type="dxa"/>
            <w:vAlign w:val="center"/>
          </w:tcPr>
          <w:p w14:paraId="5E3B452A" w14:textId="6C17B1DB" w:rsidR="0079015A" w:rsidRPr="00997979" w:rsidRDefault="0079015A" w:rsidP="00BD1AAA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Welcome and Introduction –</w:t>
            </w:r>
            <w:r w:rsidR="00BD1AAA" w:rsidRPr="00997979">
              <w:rPr>
                <w:rFonts w:asciiTheme="majorHAnsi" w:hAnsiTheme="majorHAnsi"/>
                <w:sz w:val="22"/>
                <w:szCs w:val="22"/>
              </w:rPr>
              <w:t xml:space="preserve"> PACHC Staff</w:t>
            </w:r>
          </w:p>
        </w:tc>
        <w:tc>
          <w:tcPr>
            <w:tcW w:w="2279" w:type="dxa"/>
          </w:tcPr>
          <w:p w14:paraId="22D948E8" w14:textId="7D707B7B" w:rsidR="0079015A" w:rsidRPr="0077341B" w:rsidRDefault="00BD1AA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3E6EFFAB" w14:textId="77777777" w:rsidTr="0097552D">
        <w:tc>
          <w:tcPr>
            <w:tcW w:w="2122" w:type="dxa"/>
            <w:vAlign w:val="center"/>
          </w:tcPr>
          <w:p w14:paraId="08014E10" w14:textId="41CDA81C" w:rsidR="0079015A" w:rsidRPr="00997979" w:rsidRDefault="00BD1AA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10:15am – 12:00pm</w:t>
            </w:r>
          </w:p>
        </w:tc>
        <w:tc>
          <w:tcPr>
            <w:tcW w:w="6557" w:type="dxa"/>
            <w:vAlign w:val="center"/>
          </w:tcPr>
          <w:p w14:paraId="50DE9911" w14:textId="77777777" w:rsidR="00D63DC7" w:rsidRPr="00997979" w:rsidRDefault="00C455B6" w:rsidP="00D63DC7">
            <w:pPr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</w:pPr>
            <w:r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B</w:t>
            </w:r>
            <w:r w:rsidR="00BD1AAA"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ehavioral Health Integration -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BD1AAA"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Neftali Serrano </w:t>
            </w:r>
            <w:r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P</w:t>
            </w:r>
            <w:r w:rsidR="00BD1AAA"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sy</w:t>
            </w:r>
            <w:r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D, </w:t>
            </w:r>
            <w:r w:rsidR="00BD1AAA"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Chief</w:t>
            </w:r>
            <w:r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BD1AAA" w:rsidRPr="00997979">
              <w:rPr>
                <w:rStyle w:val="Emphasis"/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Executive Officer, Collaborative Family Healthcare Association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> </w:t>
            </w:r>
          </w:p>
          <w:p w14:paraId="351C74FC" w14:textId="160476CB" w:rsidR="0079015A" w:rsidRPr="00997979" w:rsidRDefault="0079015A" w:rsidP="00D63DC7">
            <w:pPr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</w:pPr>
            <w:r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This session will explore 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behavioral health integration in an FQHC setting and will focus on finding your health </w:t>
            </w:r>
            <w:r w:rsidR="00D63DC7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>center’s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 approach to </w:t>
            </w:r>
            <w:r w:rsidR="00DF5B9E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>implementing</w:t>
            </w:r>
            <w:r w:rsidR="00DF5B9E" w:rsidRPr="00997979">
              <w:rPr>
                <w:rStyle w:val="Emphasis"/>
                <w:color w:val="auto"/>
                <w:sz w:val="22"/>
                <w:szCs w:val="22"/>
              </w:rPr>
              <w:t xml:space="preserve"> 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integration </w:t>
            </w:r>
            <w:r w:rsidR="00DF5B9E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>models</w:t>
            </w:r>
            <w:r w:rsidR="00DF5B9E" w:rsidRPr="00997979">
              <w:rPr>
                <w:rStyle w:val="Emphasis"/>
                <w:sz w:val="22"/>
                <w:szCs w:val="22"/>
              </w:rPr>
              <w:t xml:space="preserve"> </w:t>
            </w:r>
            <w:r w:rsidR="00BD1AAA" w:rsidRPr="00997979">
              <w:rPr>
                <w:rStyle w:val="Emphasis"/>
                <w:rFonts w:asciiTheme="majorHAnsi" w:hAnsiTheme="majorHAnsi"/>
                <w:color w:val="auto"/>
                <w:sz w:val="22"/>
                <w:szCs w:val="22"/>
              </w:rPr>
              <w:t xml:space="preserve">with the appropriate tools and team members. </w:t>
            </w:r>
          </w:p>
        </w:tc>
        <w:tc>
          <w:tcPr>
            <w:tcW w:w="2279" w:type="dxa"/>
          </w:tcPr>
          <w:p w14:paraId="1FC0B1BA" w14:textId="69500DA4" w:rsidR="0079015A" w:rsidRPr="0077341B" w:rsidRDefault="00BD1AA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1CC28AE6" w14:textId="77777777" w:rsidTr="0097552D">
        <w:tc>
          <w:tcPr>
            <w:tcW w:w="2122" w:type="dxa"/>
            <w:vAlign w:val="center"/>
          </w:tcPr>
          <w:p w14:paraId="4843DD58" w14:textId="444E1A38" w:rsidR="0079015A" w:rsidRPr="00997979" w:rsidRDefault="0079015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12:</w:t>
            </w:r>
            <w:r w:rsidR="00BD1AAA" w:rsidRPr="00997979">
              <w:rPr>
                <w:rFonts w:asciiTheme="majorHAnsi" w:hAnsiTheme="majorHAnsi"/>
                <w:sz w:val="22"/>
                <w:szCs w:val="22"/>
              </w:rPr>
              <w:t>00pm – 1:00pm</w:t>
            </w:r>
          </w:p>
        </w:tc>
        <w:tc>
          <w:tcPr>
            <w:tcW w:w="6557" w:type="dxa"/>
            <w:vAlign w:val="center"/>
          </w:tcPr>
          <w:p w14:paraId="6E8F4D09" w14:textId="5DF4297E" w:rsidR="0079015A" w:rsidRPr="005049AB" w:rsidRDefault="0079015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5049AB">
              <w:rPr>
                <w:rFonts w:asciiTheme="majorHAnsi" w:hAnsiTheme="majorHAnsi"/>
                <w:sz w:val="22"/>
                <w:szCs w:val="22"/>
              </w:rPr>
              <w:t>Networking Lunch in Meeting Space</w:t>
            </w:r>
          </w:p>
        </w:tc>
        <w:tc>
          <w:tcPr>
            <w:tcW w:w="2279" w:type="dxa"/>
          </w:tcPr>
          <w:p w14:paraId="0A8B4AD5" w14:textId="0DE15744" w:rsidR="0079015A" w:rsidRPr="0077341B" w:rsidRDefault="00BD1AA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49A11236" w14:textId="77777777" w:rsidTr="0097552D">
        <w:tc>
          <w:tcPr>
            <w:tcW w:w="2122" w:type="dxa"/>
            <w:vAlign w:val="center"/>
          </w:tcPr>
          <w:p w14:paraId="43530775" w14:textId="0350B355" w:rsidR="0079015A" w:rsidRPr="00997979" w:rsidRDefault="00BD1AA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1:00pm – 2:00pm</w:t>
            </w:r>
          </w:p>
        </w:tc>
        <w:tc>
          <w:tcPr>
            <w:tcW w:w="6557" w:type="dxa"/>
            <w:vAlign w:val="center"/>
          </w:tcPr>
          <w:p w14:paraId="45E49BAB" w14:textId="22D101B5" w:rsidR="0079015A" w:rsidRPr="00997979" w:rsidRDefault="00BD1AAA" w:rsidP="00997979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State Policy Update – Office of Mental Health and Substance Abuse Services</w:t>
            </w:r>
            <w:r w:rsidR="00DF5B9E"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(OMHSAS)</w:t>
            </w: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, Department of Drug and Alcohol Programs</w:t>
            </w:r>
            <w:r w:rsidR="00DF5B9E"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(DDAP)</w:t>
            </w:r>
          </w:p>
          <w:p w14:paraId="6351E027" w14:textId="7A95F020" w:rsidR="0079015A" w:rsidRPr="00997979" w:rsidRDefault="0079015A" w:rsidP="005049AB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sz w:val="22"/>
                <w:szCs w:val="22"/>
              </w:rPr>
              <w:t xml:space="preserve">Health centers </w:t>
            </w:r>
            <w:r w:rsidR="00BD1AAA" w:rsidRPr="00997979">
              <w:rPr>
                <w:rFonts w:asciiTheme="majorHAnsi" w:hAnsiTheme="majorHAnsi" w:cs="Arial"/>
                <w:sz w:val="22"/>
                <w:szCs w:val="22"/>
              </w:rPr>
              <w:t>will hear from State offices on policy updates related to behavioral health and substance use disorder service</w:t>
            </w:r>
            <w:r w:rsidR="00DF5B9E" w:rsidRPr="00997979">
              <w:rPr>
                <w:rFonts w:asciiTheme="majorHAnsi" w:hAnsiTheme="majorHAnsi" w:cs="Arial"/>
                <w:sz w:val="22"/>
                <w:szCs w:val="22"/>
              </w:rPr>
              <w:t>s.</w:t>
            </w:r>
          </w:p>
        </w:tc>
        <w:tc>
          <w:tcPr>
            <w:tcW w:w="2279" w:type="dxa"/>
          </w:tcPr>
          <w:p w14:paraId="57113167" w14:textId="66F3D6E1" w:rsidR="0079015A" w:rsidRPr="0077341B" w:rsidRDefault="00421CB3" w:rsidP="00997979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0DAD9C22" w14:textId="77777777" w:rsidTr="0097552D">
        <w:tc>
          <w:tcPr>
            <w:tcW w:w="2122" w:type="dxa"/>
            <w:vAlign w:val="center"/>
          </w:tcPr>
          <w:p w14:paraId="534C5B78" w14:textId="49FC8750" w:rsidR="0079015A" w:rsidRPr="00997979" w:rsidRDefault="00C455B6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2:00pm – 2:15pm</w:t>
            </w:r>
          </w:p>
        </w:tc>
        <w:tc>
          <w:tcPr>
            <w:tcW w:w="6557" w:type="dxa"/>
            <w:vAlign w:val="center"/>
          </w:tcPr>
          <w:p w14:paraId="335DF6DE" w14:textId="6F2D9FFD" w:rsidR="0079015A" w:rsidRPr="00997979" w:rsidRDefault="00C455B6" w:rsidP="00997979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sz w:val="22"/>
                <w:szCs w:val="22"/>
              </w:rPr>
              <w:t>Break</w:t>
            </w:r>
          </w:p>
        </w:tc>
        <w:tc>
          <w:tcPr>
            <w:tcW w:w="2279" w:type="dxa"/>
          </w:tcPr>
          <w:p w14:paraId="36D4682F" w14:textId="445FA0AD" w:rsidR="0079015A" w:rsidRPr="0077341B" w:rsidRDefault="0079015A" w:rsidP="0079015A">
            <w:pPr>
              <w:spacing w:before="60" w:after="60"/>
              <w:ind w:left="58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79015A" w:rsidRPr="0077341B" w14:paraId="19B13D4E" w14:textId="77777777" w:rsidTr="0097552D">
        <w:tc>
          <w:tcPr>
            <w:tcW w:w="2122" w:type="dxa"/>
            <w:vAlign w:val="center"/>
          </w:tcPr>
          <w:p w14:paraId="022FEAE6" w14:textId="77DFF42F" w:rsidR="0079015A" w:rsidRPr="00997979" w:rsidRDefault="00C455B6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2:15pm – 3:30pm</w:t>
            </w:r>
          </w:p>
        </w:tc>
        <w:tc>
          <w:tcPr>
            <w:tcW w:w="6557" w:type="dxa"/>
            <w:vAlign w:val="center"/>
          </w:tcPr>
          <w:p w14:paraId="633FB5F7" w14:textId="6529E340" w:rsidR="00C455B6" w:rsidRPr="00997979" w:rsidRDefault="00C455B6" w:rsidP="00997979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The Law and Information Sharing with Behavioral Health Patients</w:t>
            </w:r>
            <w:r w:rsidRPr="00997979">
              <w:rPr>
                <w:rFonts w:asciiTheme="majorHAnsi" w:hAnsiTheme="majorHAnsi" w:cs="Arial"/>
                <w:sz w:val="22"/>
                <w:szCs w:val="22"/>
              </w:rPr>
              <w:t xml:space="preserve"> - </w:t>
            </w:r>
            <w:r w:rsidRPr="00997979">
              <w:rPr>
                <w:rFonts w:asciiTheme="majorHAnsi" w:hAnsiTheme="majorHAnsi" w:cs="Calibri Light"/>
                <w:b/>
                <w:bCs/>
                <w:sz w:val="22"/>
                <w:szCs w:val="22"/>
              </w:rPr>
              <w:t xml:space="preserve">Feldsman/Tucker/Liefer/Fidell LLP: Molly S. Evans, Diane Pledgie, Pennsylvania Association of Community Health Centers: Eric </w:t>
            </w:r>
            <w:r w:rsidRPr="00997979">
              <w:rPr>
                <w:rFonts w:asciiTheme="majorHAnsi" w:hAnsiTheme="majorHAnsi" w:cs="Calibri Light"/>
                <w:b/>
                <w:bCs/>
                <w:sz w:val="22"/>
                <w:szCs w:val="22"/>
              </w:rPr>
              <w:t>Kiehl, Rehabilitation</w:t>
            </w:r>
            <w:r w:rsidRPr="00997979">
              <w:rPr>
                <w:rFonts w:asciiTheme="majorHAnsi" w:hAnsiTheme="majorHAnsi" w:cs="Calibri Light"/>
                <w:b/>
                <w:bCs/>
                <w:sz w:val="22"/>
                <w:szCs w:val="22"/>
              </w:rPr>
              <w:t xml:space="preserve"> and Community Providers Association, Jim Sharp</w:t>
            </w:r>
          </w:p>
          <w:p w14:paraId="03532099" w14:textId="4C3B038F" w:rsidR="00DF5B9E" w:rsidRPr="00997979" w:rsidRDefault="00DF5B9E" w:rsidP="00DF5B9E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An opportunity to hear from federal and state experts on regulating information sharing within your health center. This session will touch on telehealth, electronic medical records,</w:t>
            </w:r>
            <w:r w:rsidR="00713DAD" w:rsidRPr="00997979">
              <w:rPr>
                <w:rFonts w:asciiTheme="majorHAnsi" w:hAnsiTheme="majorHAnsi"/>
                <w:sz w:val="22"/>
                <w:szCs w:val="22"/>
              </w:rPr>
              <w:t xml:space="preserve"> consent forms and more related to confidentiality regulations.</w:t>
            </w:r>
          </w:p>
        </w:tc>
        <w:tc>
          <w:tcPr>
            <w:tcW w:w="2279" w:type="dxa"/>
          </w:tcPr>
          <w:p w14:paraId="2716330D" w14:textId="1EAC8355" w:rsidR="0079015A" w:rsidRPr="0077341B" w:rsidRDefault="00421CB3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C455B6" w:rsidRPr="0077341B" w14:paraId="07415150" w14:textId="77777777" w:rsidTr="0097552D">
        <w:tc>
          <w:tcPr>
            <w:tcW w:w="2122" w:type="dxa"/>
            <w:vAlign w:val="center"/>
          </w:tcPr>
          <w:p w14:paraId="6820435E" w14:textId="6B4CDBF0" w:rsidR="00C455B6" w:rsidRPr="00997979" w:rsidRDefault="00C455B6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3:45</w:t>
            </w:r>
            <w:r w:rsidR="00D63DC7" w:rsidRPr="00997979">
              <w:rPr>
                <w:rFonts w:asciiTheme="majorHAnsi" w:hAnsiTheme="majorHAnsi"/>
                <w:sz w:val="22"/>
                <w:szCs w:val="22"/>
              </w:rPr>
              <w:t>pm</w:t>
            </w:r>
            <w:r w:rsidRPr="00997979">
              <w:rPr>
                <w:rFonts w:asciiTheme="majorHAnsi" w:hAnsiTheme="majorHAnsi"/>
                <w:sz w:val="22"/>
                <w:szCs w:val="22"/>
              </w:rPr>
              <w:t xml:space="preserve"> – 4:4</w:t>
            </w:r>
            <w:r w:rsidR="00DF5B9E" w:rsidRPr="00997979">
              <w:rPr>
                <w:rFonts w:asciiTheme="majorHAnsi" w:hAnsiTheme="majorHAnsi"/>
                <w:sz w:val="22"/>
                <w:szCs w:val="22"/>
              </w:rPr>
              <w:t>5</w:t>
            </w:r>
            <w:r w:rsidRPr="00997979">
              <w:rPr>
                <w:rFonts w:asciiTheme="majorHAnsi" w:hAnsiTheme="majorHAnsi"/>
                <w:sz w:val="22"/>
                <w:szCs w:val="22"/>
              </w:rPr>
              <w:t>pm</w:t>
            </w:r>
          </w:p>
        </w:tc>
        <w:tc>
          <w:tcPr>
            <w:tcW w:w="6557" w:type="dxa"/>
            <w:vAlign w:val="center"/>
          </w:tcPr>
          <w:p w14:paraId="6C820D98" w14:textId="796F3D7C" w:rsidR="00C455B6" w:rsidRPr="00997979" w:rsidRDefault="00C455B6" w:rsidP="00997979">
            <w:pPr>
              <w:spacing w:before="60" w:after="6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Trauma Informed Care in Your FQHC</w:t>
            </w:r>
            <w:r w:rsidR="00421CB3"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, Creating PRESENCE Organization</w:t>
            </w:r>
          </w:p>
          <w:p w14:paraId="38C55586" w14:textId="75D8E83D" w:rsidR="00C455B6" w:rsidRPr="00997979" w:rsidRDefault="00421CB3" w:rsidP="00713DAD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sz w:val="22"/>
                <w:szCs w:val="22"/>
              </w:rPr>
              <w:t xml:space="preserve">Help your FQHC to become trauma informed, trauma responsive and trauma resilient. </w:t>
            </w:r>
          </w:p>
        </w:tc>
        <w:tc>
          <w:tcPr>
            <w:tcW w:w="2279" w:type="dxa"/>
          </w:tcPr>
          <w:p w14:paraId="056ED07F" w14:textId="70416930" w:rsidR="00C455B6" w:rsidRPr="0077341B" w:rsidRDefault="00421CB3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421CB3" w:rsidRPr="0077341B" w14:paraId="6080012A" w14:textId="77777777" w:rsidTr="0097552D">
        <w:tc>
          <w:tcPr>
            <w:tcW w:w="2122" w:type="dxa"/>
            <w:vAlign w:val="center"/>
          </w:tcPr>
          <w:p w14:paraId="437276B2" w14:textId="7E9E6AE3" w:rsidR="00421CB3" w:rsidRPr="00997979" w:rsidRDefault="00421CB3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4:45pm – 5:30pm</w:t>
            </w:r>
          </w:p>
        </w:tc>
        <w:tc>
          <w:tcPr>
            <w:tcW w:w="6557" w:type="dxa"/>
            <w:vAlign w:val="center"/>
          </w:tcPr>
          <w:p w14:paraId="194056CB" w14:textId="094EDCA4" w:rsidR="00421CB3" w:rsidRPr="00997979" w:rsidRDefault="00421CB3" w:rsidP="00997979">
            <w:pPr>
              <w:spacing w:before="60" w:after="6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Break</w:t>
            </w:r>
          </w:p>
        </w:tc>
        <w:tc>
          <w:tcPr>
            <w:tcW w:w="2279" w:type="dxa"/>
          </w:tcPr>
          <w:p w14:paraId="544E7233" w14:textId="77777777" w:rsidR="00421CB3" w:rsidRDefault="00421CB3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1CB3" w:rsidRPr="0077341B" w14:paraId="207A65DA" w14:textId="77777777" w:rsidTr="0097552D">
        <w:tc>
          <w:tcPr>
            <w:tcW w:w="2122" w:type="dxa"/>
            <w:vAlign w:val="center"/>
          </w:tcPr>
          <w:p w14:paraId="243CAC7F" w14:textId="1E778B77" w:rsidR="00421CB3" w:rsidRPr="00997979" w:rsidRDefault="00421CB3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 xml:space="preserve">5:30pm – 6:30pm </w:t>
            </w:r>
          </w:p>
        </w:tc>
        <w:tc>
          <w:tcPr>
            <w:tcW w:w="6557" w:type="dxa"/>
            <w:vAlign w:val="center"/>
          </w:tcPr>
          <w:p w14:paraId="46B25A14" w14:textId="3C134B2D" w:rsidR="00421CB3" w:rsidRPr="00997979" w:rsidRDefault="00421CB3" w:rsidP="00997979">
            <w:pPr>
              <w:spacing w:before="60" w:after="6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Networking Happy Hour</w:t>
            </w:r>
          </w:p>
        </w:tc>
        <w:tc>
          <w:tcPr>
            <w:tcW w:w="2279" w:type="dxa"/>
          </w:tcPr>
          <w:p w14:paraId="43369838" w14:textId="34977DDE" w:rsidR="00421CB3" w:rsidRDefault="00421CB3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Coaly Ballroom </w:t>
            </w:r>
          </w:p>
        </w:tc>
      </w:tr>
      <w:tr w:rsidR="00FC4C63" w:rsidRPr="0077341B" w14:paraId="482353D5" w14:textId="77777777" w:rsidTr="0097552D">
        <w:tc>
          <w:tcPr>
            <w:tcW w:w="2122" w:type="dxa"/>
            <w:vAlign w:val="center"/>
          </w:tcPr>
          <w:p w14:paraId="69F74D49" w14:textId="6B2E1797" w:rsidR="00FC4C63" w:rsidRPr="00997979" w:rsidRDefault="00FC4C63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997979">
              <w:rPr>
                <w:rFonts w:asciiTheme="majorHAnsi" w:hAnsiTheme="majorHAnsi"/>
                <w:sz w:val="22"/>
                <w:szCs w:val="22"/>
              </w:rPr>
              <w:t>6:30pm</w:t>
            </w:r>
          </w:p>
        </w:tc>
        <w:tc>
          <w:tcPr>
            <w:tcW w:w="6557" w:type="dxa"/>
            <w:vAlign w:val="center"/>
          </w:tcPr>
          <w:p w14:paraId="4F5CEB4B" w14:textId="4BCDF427" w:rsidR="00FC4C63" w:rsidRPr="00997979" w:rsidRDefault="00FC4C63" w:rsidP="00997979">
            <w:pPr>
              <w:spacing w:before="60" w:after="6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9979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Dinner on own</w:t>
            </w:r>
          </w:p>
        </w:tc>
        <w:tc>
          <w:tcPr>
            <w:tcW w:w="2279" w:type="dxa"/>
          </w:tcPr>
          <w:p w14:paraId="3ABB8D2A" w14:textId="77777777" w:rsidR="00FC4C63" w:rsidRDefault="00FC4C63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7D0B8628" w14:textId="77777777" w:rsidR="00B755C9" w:rsidRDefault="00B755C9">
      <w:pPr>
        <w:rPr>
          <w:rFonts w:asciiTheme="majorHAnsi" w:hAnsiTheme="majorHAnsi" w:cs="Arial"/>
          <w:b/>
          <w:bCs/>
          <w:color w:val="FFFFFF"/>
          <w:szCs w:val="22"/>
        </w:rPr>
      </w:pPr>
    </w:p>
    <w:p w14:paraId="5A0A405F" w14:textId="6BC6452A" w:rsidR="00B755C9" w:rsidRDefault="00B755C9">
      <w:pPr>
        <w:rPr>
          <w:rFonts w:asciiTheme="majorHAnsi" w:hAnsiTheme="majorHAnsi" w:cs="Arial"/>
          <w:b/>
          <w:bCs/>
          <w:color w:val="FFFFFF"/>
          <w:szCs w:val="22"/>
        </w:rPr>
      </w:pPr>
      <w:r>
        <w:rPr>
          <w:rFonts w:asciiTheme="majorHAnsi" w:hAnsiTheme="majorHAnsi" w:cs="Arial"/>
          <w:b/>
          <w:bCs/>
          <w:color w:val="FFFFFF"/>
          <w:szCs w:val="22"/>
        </w:rPr>
        <w:br w:type="page"/>
      </w:r>
    </w:p>
    <w:p w14:paraId="305845C2" w14:textId="4578F3BA" w:rsidR="00B755C9" w:rsidRDefault="00B755C9">
      <w:pPr>
        <w:rPr>
          <w:rFonts w:asciiTheme="majorHAnsi" w:hAnsiTheme="majorHAnsi" w:cs="Arial"/>
          <w:b/>
          <w:bCs/>
          <w:color w:val="FFFFFF"/>
          <w:szCs w:val="22"/>
        </w:rPr>
      </w:pPr>
    </w:p>
    <w:p w14:paraId="4C2AEEA7" w14:textId="77777777" w:rsidR="00B755C9" w:rsidRDefault="00B755C9">
      <w:pPr>
        <w:rPr>
          <w:rFonts w:asciiTheme="majorHAnsi" w:hAnsiTheme="majorHAnsi" w:cs="Arial"/>
          <w:b/>
          <w:bCs/>
          <w:color w:val="FFFFFF"/>
          <w:szCs w:val="22"/>
        </w:rPr>
      </w:pPr>
    </w:p>
    <w:p w14:paraId="7E2C1533" w14:textId="50474AB7" w:rsidR="00536059" w:rsidRPr="0077341B" w:rsidRDefault="00536059" w:rsidP="00923B55">
      <w:pPr>
        <w:pBdr>
          <w:top w:val="single" w:sz="4" w:space="1" w:color="215868"/>
          <w:bottom w:val="single" w:sz="4" w:space="1" w:color="215868"/>
        </w:pBdr>
        <w:shd w:val="clear" w:color="auto" w:fill="0B4B77"/>
        <w:tabs>
          <w:tab w:val="center" w:pos="4709"/>
          <w:tab w:val="left" w:pos="7035"/>
        </w:tabs>
        <w:spacing w:before="300" w:after="60"/>
        <w:ind w:left="-90"/>
        <w:outlineLvl w:val="0"/>
        <w:rPr>
          <w:rFonts w:asciiTheme="majorHAnsi" w:hAnsiTheme="majorHAnsi" w:cs="Arial"/>
          <w:b/>
          <w:bCs/>
          <w:color w:val="FFFFFF"/>
          <w:sz w:val="22"/>
          <w:szCs w:val="22"/>
        </w:rPr>
      </w:pPr>
      <w:r w:rsidRPr="00536059">
        <w:rPr>
          <w:rFonts w:asciiTheme="majorHAnsi" w:hAnsiTheme="majorHAnsi" w:cs="Arial"/>
          <w:b/>
          <w:bCs/>
          <w:color w:val="FFFFFF"/>
          <w:szCs w:val="22"/>
        </w:rPr>
        <w:tab/>
      </w:r>
      <w:sdt>
        <w:sdtPr>
          <w:rPr>
            <w:rFonts w:asciiTheme="majorHAnsi" w:hAnsiTheme="majorHAnsi" w:cs="Arial"/>
            <w:b/>
            <w:bCs/>
            <w:color w:val="FFFFFF"/>
            <w:sz w:val="22"/>
            <w:szCs w:val="22"/>
          </w:rPr>
          <w:alias w:val="Date"/>
          <w:tag w:val="Date"/>
          <w:id w:val="-1373144474"/>
          <w:placeholder>
            <w:docPart w:val="2BDC08E7497C4114A22A5834BD1022A3"/>
          </w:placeholder>
          <w:date w:fullDate="2023-01-20T00:00:00Z">
            <w:dateFormat w:val="dddd, MMMM dd, yyyy"/>
            <w:lid w:val="en-US"/>
            <w:storeMappedDataAs w:val="dateTime"/>
            <w:calendar w:val="gregorian"/>
          </w:date>
        </w:sdtPr>
        <w:sdtContent>
          <w:r w:rsidR="00B00D3B">
            <w:rPr>
              <w:rFonts w:asciiTheme="majorHAnsi" w:hAnsiTheme="majorHAnsi" w:cs="Arial"/>
              <w:b/>
              <w:bCs/>
              <w:color w:val="FFFFFF"/>
              <w:sz w:val="22"/>
              <w:szCs w:val="22"/>
            </w:rPr>
            <w:t>Friday, January 20, 2023</w:t>
          </w:r>
        </w:sdtContent>
      </w:sdt>
      <w:r w:rsidRPr="0077341B">
        <w:rPr>
          <w:rFonts w:asciiTheme="majorHAnsi" w:hAnsiTheme="majorHAnsi" w:cs="Arial"/>
          <w:b/>
          <w:bCs/>
          <w:color w:val="FFFFFF"/>
          <w:sz w:val="22"/>
          <w:szCs w:val="22"/>
        </w:rPr>
        <w:t xml:space="preserve"> – Harrisburg Hilton 1 N 2nd St, Harrisburg, PA 17101</w:t>
      </w:r>
    </w:p>
    <w:tbl>
      <w:tblPr>
        <w:tblStyle w:val="TableGrid10"/>
        <w:tblW w:w="5073" w:type="pct"/>
        <w:tblInd w:w="-90" w:type="dxa"/>
        <w:tblBorders>
          <w:top w:val="single" w:sz="4" w:space="0" w:color="BFBFBF"/>
          <w:left w:val="none" w:sz="0" w:space="0" w:color="auto"/>
          <w:bottom w:val="single" w:sz="4" w:space="0" w:color="BFBFBF"/>
          <w:right w:val="none" w:sz="0" w:space="0" w:color="auto"/>
          <w:insideH w:val="single" w:sz="4" w:space="0" w:color="BFBFBF"/>
          <w:insideV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6557"/>
        <w:gridCol w:w="2279"/>
      </w:tblGrid>
      <w:tr w:rsidR="0079015A" w:rsidRPr="0077341B" w14:paraId="3BFEE835" w14:textId="77777777" w:rsidTr="001D02C2">
        <w:tc>
          <w:tcPr>
            <w:tcW w:w="2122" w:type="dxa"/>
            <w:vAlign w:val="center"/>
          </w:tcPr>
          <w:p w14:paraId="7C364AF9" w14:textId="273B9F9B" w:rsidR="0079015A" w:rsidRPr="0077341B" w:rsidRDefault="0079015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77341B">
              <w:rPr>
                <w:rFonts w:asciiTheme="majorHAnsi" w:hAnsiTheme="majorHAnsi"/>
                <w:sz w:val="22"/>
                <w:szCs w:val="22"/>
              </w:rPr>
              <w:t>8:00am – 9:00am</w:t>
            </w:r>
          </w:p>
        </w:tc>
        <w:tc>
          <w:tcPr>
            <w:tcW w:w="6557" w:type="dxa"/>
            <w:vAlign w:val="center"/>
          </w:tcPr>
          <w:p w14:paraId="49E71FA1" w14:textId="77777777" w:rsidR="0079015A" w:rsidRPr="0077341B" w:rsidRDefault="0079015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77341B">
              <w:rPr>
                <w:rFonts w:asciiTheme="majorHAnsi" w:hAnsiTheme="majorHAnsi"/>
                <w:sz w:val="22"/>
                <w:szCs w:val="22"/>
              </w:rPr>
              <w:t>Breakfast in Meeting Space</w:t>
            </w:r>
          </w:p>
        </w:tc>
        <w:tc>
          <w:tcPr>
            <w:tcW w:w="2279" w:type="dxa"/>
          </w:tcPr>
          <w:p w14:paraId="42B52FFD" w14:textId="5E4D3152" w:rsidR="0079015A" w:rsidRPr="0077341B" w:rsidRDefault="00E15074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642CE67F" w14:textId="77777777" w:rsidTr="001D02C2">
        <w:tc>
          <w:tcPr>
            <w:tcW w:w="2122" w:type="dxa"/>
            <w:vAlign w:val="center"/>
          </w:tcPr>
          <w:p w14:paraId="3D1F174A" w14:textId="3ACD8617" w:rsidR="0079015A" w:rsidRPr="0077341B" w:rsidRDefault="0079015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 w:rsidRPr="0077341B">
              <w:rPr>
                <w:rFonts w:asciiTheme="majorHAnsi" w:hAnsiTheme="majorHAnsi"/>
                <w:sz w:val="22"/>
                <w:szCs w:val="22"/>
              </w:rPr>
              <w:t xml:space="preserve">9:00am – </w:t>
            </w:r>
            <w:r w:rsidR="00E15074">
              <w:rPr>
                <w:rFonts w:asciiTheme="majorHAnsi" w:hAnsiTheme="majorHAnsi"/>
                <w:sz w:val="22"/>
                <w:szCs w:val="22"/>
              </w:rPr>
              <w:t>10:00pm</w:t>
            </w:r>
          </w:p>
        </w:tc>
        <w:tc>
          <w:tcPr>
            <w:tcW w:w="6557" w:type="dxa"/>
            <w:vAlign w:val="center"/>
          </w:tcPr>
          <w:p w14:paraId="6CCD4A25" w14:textId="650F23BF" w:rsidR="0079015A" w:rsidRPr="0077341B" w:rsidRDefault="00E15074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Behavioral Health Workforce</w:t>
            </w:r>
            <w:r w:rsidR="00713DAD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Session</w:t>
            </w:r>
          </w:p>
        </w:tc>
        <w:tc>
          <w:tcPr>
            <w:tcW w:w="2279" w:type="dxa"/>
            <w:shd w:val="clear" w:color="auto" w:fill="auto"/>
          </w:tcPr>
          <w:p w14:paraId="1AA26C99" w14:textId="26AB5C8D" w:rsidR="0079015A" w:rsidRPr="0077341B" w:rsidRDefault="00E15074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4A6FD170" w14:textId="77777777" w:rsidTr="001D02C2">
        <w:tc>
          <w:tcPr>
            <w:tcW w:w="2122" w:type="dxa"/>
            <w:vAlign w:val="center"/>
          </w:tcPr>
          <w:p w14:paraId="299389D4" w14:textId="7F6AAF21" w:rsidR="0079015A" w:rsidRPr="0077341B" w:rsidRDefault="00E15074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10:15am – 10:30am</w:t>
            </w:r>
          </w:p>
        </w:tc>
        <w:tc>
          <w:tcPr>
            <w:tcW w:w="6557" w:type="dxa"/>
            <w:vAlign w:val="center"/>
          </w:tcPr>
          <w:p w14:paraId="1C1B4EE1" w14:textId="656C3C51" w:rsidR="0079015A" w:rsidRPr="00DF5B9E" w:rsidRDefault="00DF5B9E" w:rsidP="00997979">
            <w:pPr>
              <w:spacing w:before="60" w:after="6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DF5B9E">
              <w:rPr>
                <w:rFonts w:asciiTheme="majorHAnsi" w:hAnsiTheme="majorHAnsi"/>
                <w:b/>
                <w:bCs/>
                <w:sz w:val="22"/>
                <w:szCs w:val="22"/>
              </w:rPr>
              <w:t>Break</w:t>
            </w:r>
          </w:p>
        </w:tc>
        <w:tc>
          <w:tcPr>
            <w:tcW w:w="2279" w:type="dxa"/>
          </w:tcPr>
          <w:p w14:paraId="5EADBE71" w14:textId="577E1CE5" w:rsidR="0079015A" w:rsidRPr="0077341B" w:rsidRDefault="0079015A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9015A" w:rsidRPr="0077341B" w14:paraId="71B68D62" w14:textId="77777777" w:rsidTr="001D02C2">
        <w:tc>
          <w:tcPr>
            <w:tcW w:w="2122" w:type="dxa"/>
            <w:vAlign w:val="center"/>
          </w:tcPr>
          <w:p w14:paraId="3EC28E1A" w14:textId="5FBBD661" w:rsidR="0079015A" w:rsidRPr="0077341B" w:rsidRDefault="00DF5B9E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10:15am – 11:30am</w:t>
            </w:r>
          </w:p>
        </w:tc>
        <w:tc>
          <w:tcPr>
            <w:tcW w:w="6557" w:type="dxa"/>
            <w:vAlign w:val="center"/>
          </w:tcPr>
          <w:p w14:paraId="763E7804" w14:textId="77777777" w:rsidR="00DF5B9E" w:rsidRPr="00DF5B9E" w:rsidRDefault="00DF5B9E" w:rsidP="00997979">
            <w:pPr>
              <w:spacing w:before="60" w:after="6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DF5B9E">
              <w:rPr>
                <w:rFonts w:asciiTheme="majorHAnsi" w:hAnsiTheme="majorHAnsi"/>
                <w:b/>
                <w:bCs/>
                <w:sz w:val="22"/>
                <w:szCs w:val="22"/>
              </w:rPr>
              <w:t>Integrating Essential Health Center Services with Behavioral Health – Linda Gort, NP Union Community Care, Walter Wanas, RDN The Wright Center</w:t>
            </w:r>
          </w:p>
          <w:p w14:paraId="48D2622C" w14:textId="33249EAA" w:rsidR="0079015A" w:rsidRPr="0077341B" w:rsidRDefault="00DF5B9E" w:rsidP="00713DAD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This session will be in a panel format and will allow for attendees to hear from health center success models on integr</w:t>
            </w:r>
            <w:r w:rsidR="00713DAD">
              <w:rPr>
                <w:rFonts w:asciiTheme="majorHAnsi" w:hAnsiTheme="majorHAnsi"/>
                <w:sz w:val="22"/>
                <w:szCs w:val="22"/>
              </w:rPr>
              <w:t xml:space="preserve">ating women’s health, substance use disorder services, dietician services and dentistry.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2279" w:type="dxa"/>
          </w:tcPr>
          <w:p w14:paraId="4A0D0CF2" w14:textId="1FB17AAF" w:rsidR="0079015A" w:rsidRPr="0077341B" w:rsidRDefault="00DF5B9E" w:rsidP="00997979">
            <w:pPr>
              <w:spacing w:before="60" w:after="6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4A292ECC" w14:textId="77777777" w:rsidTr="001D02C2">
        <w:tc>
          <w:tcPr>
            <w:tcW w:w="2122" w:type="dxa"/>
            <w:vAlign w:val="center"/>
          </w:tcPr>
          <w:p w14:paraId="298EEA3C" w14:textId="59C445A3" w:rsidR="0079015A" w:rsidRPr="0077341B" w:rsidRDefault="00DF5B9E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11:30am – 12:00pm</w:t>
            </w:r>
          </w:p>
        </w:tc>
        <w:tc>
          <w:tcPr>
            <w:tcW w:w="6557" w:type="dxa"/>
            <w:vAlign w:val="center"/>
          </w:tcPr>
          <w:p w14:paraId="6ABCC939" w14:textId="6B98371F" w:rsidR="0079015A" w:rsidRPr="0077341B" w:rsidRDefault="0079015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77341B">
              <w:rPr>
                <w:rFonts w:asciiTheme="majorHAnsi" w:hAnsiTheme="majorHAnsi"/>
                <w:sz w:val="22"/>
                <w:szCs w:val="22"/>
              </w:rPr>
              <w:t>Debriefing and Next Steps</w:t>
            </w:r>
          </w:p>
        </w:tc>
        <w:tc>
          <w:tcPr>
            <w:tcW w:w="2279" w:type="dxa"/>
          </w:tcPr>
          <w:p w14:paraId="67809035" w14:textId="77283A60" w:rsidR="0079015A" w:rsidRPr="0077341B" w:rsidRDefault="00DF5B9E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  <w:tr w:rsidR="0079015A" w:rsidRPr="0077341B" w14:paraId="5A86C6F1" w14:textId="77777777" w:rsidTr="001D02C2">
        <w:tc>
          <w:tcPr>
            <w:tcW w:w="2122" w:type="dxa"/>
            <w:vAlign w:val="center"/>
          </w:tcPr>
          <w:p w14:paraId="035AD0E8" w14:textId="59C822C1" w:rsidR="0079015A" w:rsidRPr="0077341B" w:rsidRDefault="00DF5B9E" w:rsidP="0079015A">
            <w:pPr>
              <w:spacing w:before="60" w:after="60"/>
              <w:ind w:left="58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12:00pm </w:t>
            </w:r>
          </w:p>
        </w:tc>
        <w:tc>
          <w:tcPr>
            <w:tcW w:w="6557" w:type="dxa"/>
            <w:vAlign w:val="center"/>
          </w:tcPr>
          <w:p w14:paraId="4E0D01C3" w14:textId="1EE7AE49" w:rsidR="0079015A" w:rsidRPr="0077341B" w:rsidRDefault="0079015A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77341B">
              <w:rPr>
                <w:rFonts w:asciiTheme="majorHAnsi" w:hAnsiTheme="majorHAnsi"/>
                <w:sz w:val="22"/>
                <w:szCs w:val="22"/>
              </w:rPr>
              <w:t>Adjournment</w:t>
            </w:r>
            <w:r w:rsidR="00DF5B9E">
              <w:rPr>
                <w:rFonts w:asciiTheme="majorHAnsi" w:hAnsiTheme="majorHAnsi"/>
                <w:sz w:val="22"/>
                <w:szCs w:val="22"/>
              </w:rPr>
              <w:t xml:space="preserve"> or Stay for the </w:t>
            </w:r>
            <w:r w:rsidR="00DF5B9E" w:rsidRPr="00713DAD">
              <w:rPr>
                <w:rFonts w:asciiTheme="majorHAnsi" w:hAnsiTheme="majorHAnsi"/>
                <w:b/>
                <w:bCs/>
                <w:sz w:val="22"/>
                <w:szCs w:val="22"/>
              </w:rPr>
              <w:t>Title V Children with Special Healthcare Needs Sharing Session and Luncheon</w:t>
            </w:r>
            <w:r w:rsidR="00DF5B9E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2279" w:type="dxa"/>
          </w:tcPr>
          <w:p w14:paraId="6409797E" w14:textId="4AD4ABDD" w:rsidR="0079015A" w:rsidRPr="0077341B" w:rsidRDefault="00DF5B9E" w:rsidP="00997979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Coaly Ballroom</w:t>
            </w:r>
          </w:p>
        </w:tc>
      </w:tr>
    </w:tbl>
    <w:p w14:paraId="25FEC62F" w14:textId="77777777" w:rsidR="00B755C9" w:rsidRDefault="00B755C9" w:rsidP="0051608C">
      <w:pPr>
        <w:ind w:left="0"/>
        <w:rPr>
          <w:rFonts w:ascii="Calibri" w:hAnsi="Calibri" w:cs="Calibri"/>
          <w:b/>
          <w:sz w:val="22"/>
          <w:szCs w:val="22"/>
          <w:u w:val="single"/>
        </w:rPr>
      </w:pPr>
    </w:p>
    <w:sectPr w:rsidR="00B755C9" w:rsidSect="00923B55">
      <w:headerReference w:type="default" r:id="rId12"/>
      <w:footerReference w:type="default" r:id="rId13"/>
      <w:pgSz w:w="12240" w:h="15840" w:code="1"/>
      <w:pgMar w:top="1526" w:right="720" w:bottom="360" w:left="720" w:header="432" w:footer="3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D7743" w14:textId="77777777" w:rsidR="000906ED" w:rsidRDefault="000906ED" w:rsidP="001E7D29">
      <w:pPr>
        <w:spacing w:after="0" w:line="240" w:lineRule="auto"/>
      </w:pPr>
      <w:r>
        <w:separator/>
      </w:r>
    </w:p>
  </w:endnote>
  <w:endnote w:type="continuationSeparator" w:id="0">
    <w:p w14:paraId="7A9321AC" w14:textId="77777777" w:rsidR="000906ED" w:rsidRDefault="000906E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667299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1DF626F" w14:textId="5111CF93" w:rsidR="007E6246" w:rsidRDefault="007E624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0119BBF" w14:textId="77777777" w:rsidR="007E6246" w:rsidRDefault="007E6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50562" w14:textId="77777777" w:rsidR="000906ED" w:rsidRDefault="000906ED" w:rsidP="001E7D29">
      <w:pPr>
        <w:spacing w:after="0" w:line="240" w:lineRule="auto"/>
      </w:pPr>
      <w:r>
        <w:separator/>
      </w:r>
    </w:p>
  </w:footnote>
  <w:footnote w:type="continuationSeparator" w:id="0">
    <w:p w14:paraId="101CCE34" w14:textId="77777777" w:rsidR="000906ED" w:rsidRDefault="000906E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A3BE" w14:textId="6634AD8F" w:rsidR="00066754" w:rsidRDefault="007C72BE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713536" behindDoc="0" locked="0" layoutInCell="1" allowOverlap="1" wp14:anchorId="35179553" wp14:editId="7C7D8EE8">
          <wp:simplePos x="0" y="0"/>
          <wp:positionH relativeFrom="column">
            <wp:posOffset>1097340</wp:posOffset>
          </wp:positionH>
          <wp:positionV relativeFrom="paragraph">
            <wp:posOffset>-144190</wp:posOffset>
          </wp:positionV>
          <wp:extent cx="1046648" cy="755060"/>
          <wp:effectExtent l="0" t="0" r="1270" b="6985"/>
          <wp:wrapNone/>
          <wp:docPr id="13" name="Picture 13" descr="N:\Communications\Pictures\Vector Files\PACHC no tag FINAL-PMS 296 &amp; 872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ommunications\Pictures\Vector Files\PACHC no tag FINAL-PMS 296 &amp; 872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648" cy="755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585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89962A4" wp14:editId="1380E887">
              <wp:simplePos x="0" y="0"/>
              <wp:positionH relativeFrom="page">
                <wp:posOffset>-247650</wp:posOffset>
              </wp:positionH>
              <wp:positionV relativeFrom="page">
                <wp:posOffset>-1323975</wp:posOffset>
              </wp:positionV>
              <wp:extent cx="8132445" cy="1216533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-1"/>
                        <a:chExt cx="8132725" cy="12165651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-1"/>
                          <a:ext cx="3626077" cy="311475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458" y="443316"/>
                          <a:ext cx="1646529" cy="139505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204149" y="213685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2971946" y="1108533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2851217" y="1455744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1FC0E01" id="Group 3" o:spid="_x0000_s1026" alt="decorative element" style="position:absolute;margin-left:-19.5pt;margin-top:-104.25pt;width:640.35pt;height:957.9pt;z-index:-251659264;mso-width-percent:1046;mso-height-percent:1210;mso-position-horizontal-relative:page;mso-position-vertical-relative:page;mso-width-percent:1046;mso-height-percent:1210" coordorigin="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B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eWwms9IC1mkf&#10;56y1XwJxqRtVNVtlB9C0R42tuYRVw48Uq6S5BE9NZcSquavnkmq4SomS69HG6/OxcebgJvJhxpak&#10;gKewu7hy6V6/YG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L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1zc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v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J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5/eX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78zu14XZYe6&#10;YIxDU3hcBlZ1d3G3V3DK6uwI5RAQxSK5wg6lY1yu2szxgld+dw3z4LuBREb/Cepe9qdDSqZKEIVQ&#10;2xA4f1AMuu8Jzp7RRY5ZZrrXYpeHhNcqYNah9F+GOT9LfLe763FU1IT4B56HhWrh7L5h/IMAPsL8&#10;LNenRoC3fqudxNhNY/uDorHtm64sysZJZK/8/k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YdSSSxPCDwLFIkmx7JDqYgFJhKV&#10;Y9lNjmWHUhELTCQqx7KbHMuuHEsIrK+gHMtuciw7lEruA5Nj2ZVjCYHXBEWiybHsyrGEwLNAkWhy&#10;LLtyLCHwLFAkmhzLrhxLCCwLlGPZTY5lV44lBJ4FikSTY9mVYwmBZ4Ei0eRYduVYQuBZoEg0OZZd&#10;OZYQeBYoEk2OZVeOJQSOBYdyLCHwChCO5TA5lkM5lhB4FsjsfJgcy6EcSwg8C2R2PkyO5VCOJQSe&#10;BbJOPEyO5VCOJQSeBbJOPEy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">
              <v:shape id="Freeform: Shape 10" o:spid="_x0000_s1027" style="position:absolute;width:36260;height:3114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971398,3097865;1954452,3105807;1955467,3106186;2112304,3017232;2057512,3028588;1975325,3037672;1971412,3028588;2028812,3024045;2112304,3017232;2254827,3005344;2251480,3006167;2253196,3005876;1232379,2988274;1290432,3001334;1315219,3002469;1384360,3031995;1415669,3037672;1417628,3038241;1424802,3031995;1452197,3038809;1479593,3044486;1533574,3055414;1534385,3054707;1597003,3063791;1627007,3068334;1657013,3070605;1718326,3072876;1801818,3071740;1805442,3071740;1813560,3067765;1831823,3062655;1850413,3062371;1863133,3063790;1866557,3071740;1895746,3071740;1886615,3083096;1881397,3088774;1864437,3095587;1833127,3095587;1792687,3093316;1705281,3091045;1640053,3086503;1582652,3079689;1525252,3071740;1437847,3060384;1370010,3041080;1370795,3040584;1330874,3029724;1295650,3016097;1255209,3004741;1213464,2992249;1232379,2988274;2000309,2963928;1980377,2966576;1842531,2972635;1887919,2977486;1899660,2975215;1980543,2967266;1993853,2965013;2124158,2947475;2056458,2956469;2079689,2957046;2113119,2951652;2371287,2944848;2158953,2994070;2266404,2973229;1009953,2921843;1159976,2977486;1213464,2992249;1253904,3004740;1294346,3016096;1329568,3029723;1321741,3035401;1300868,3031994;1226509,3008147;1189982,2995655;1153454,2982028;1105185,2967266;1063439,2951368;1030826,2936605;1009953,2921843;1071268,2893454;1143018,2925251;1133886,2929793;1050395,2894589;1071268,2893454;806442,2816235;895152,2859387;913416,2877556;871670,2858251;840360,2841218;806442,2816235;961999,2787096;962011,2787419;966417,2792062;966902,2790116;2867161,2712554;2862423,2712897;2784150,2761727;2707180,2798066;2652389,2826455;2622385,2837811;2591075,2849166;2553243,2866201;2524542,2880963;2482796,2895726;2439747,2909353;2428005,2919572;2409741,2925251;2364083,2932064;2305377,2947962;2251891,2962724;2193185,2977487;2120130,2993385;2017070,3008147;2014461,3011555;1964910,3022338;1966193,3022910;2021222,3010935;2022289,3008147;2125349,2993385;2198405,2977487;2257109,2962724;2310596,2947962;2369301,2932064;2414961,2925251;2384051,2941394;2384955,2941149;2417570,2924115;2435834,2918437;2437050,2918144;2444965,2910488;2488016,2896861;2529762,2882099;2558462,2867336;2596294,2850302;2627603,2838947;2649073,2830822;2660218,2824184;2715009,2795795;2791977,2759456;630104,2696850;635057,2700548;636748,2701298;2875917,2667205;2875469,2667474;2875469,2667798;2877542,2668056;2878078,2667474;2904100,2650255;2896398,2654886;2895036,2656118;2900318,2653176;523585,2593056;572856,2643553;533789,2602745;2996467,2593023;2996351,2593058;2995488,2598204;2974615,2618644;2949828,2642491;2951322,2642192;2974615,2619779;2995488,2599339;2996467,2593023;651095,2567451;653678,2570189;653808,2569814;458126,2541424;492045,2560729;493710,2562437;509166,2565414;544225,2593661;592495,2627728;613368,2652711;625108,2665203;674681,2701541;660332,2711761;614165,2667108;612064,2667474;655753,2709729;660332,2711761;674682,2701541;798615,2786709;773829,2793522;782960,2799201;746432,2800336;722950,2786709;700774,2771947;645982,2732201;595104,2692456;548140,2652711;525963,2633406;505090,2612966;512917,2603881;539009,2624322;567709,2643626;602931,2676558;605925,2678794;567709,2643626;540312,2624322;514221,2603881;485521,2573220;458126,2541424;3332064,2360867;3331402,2361114;3317154,2390881;3318367,2218602;3283796,2262072;3266836,2289325;3249877,2314308;3209435,2360867;3174213,2407426;3142903,2444900;3140293,2446289;3138156,2449044;3141598,2447171;3172908,2409698;3208131,2363139;3248572,2316581;3265532,2291598;3282490,2264344;3317714,2220056;3453388,2203023;3436428,2247310;3406424,2295004;3376418,2343834;3349023,2374494;3367287,2342698;3382942,2310902;3394682,2293869;3410337,2271157;3424688,2248446;3453388,2203023;3368947,2105681;3337282,2154192;3336700,2155358;3368591,2106498;3386314,1995808;3348255,2086323;3268196,2228773;3256475,2244905;3256399,2245038;3229003,2285919;3201608,2330207;3170298,2364275;3144207,2402884;2990270,2553916;2939391,2591391;2934510,2594621;2932405,2596477;2911129,2611573;2893732,2628864;2829809,2670881;2819793,2676389;2792587,2695694;2788659,2697916;2782844,2702677;2731967,2732202;2681089,2759456;2675265,2762025;2640817,2781503;2630138,2786191;2619776,2792387;2584552,2809422;2551641,2820657;2478292,2852862;2306204,2908731;2186286,2935572;2283200,2919572;2301464,2916165;2360168,2897996;2396696,2887776;2455401,2861657;2521933,2841217;2564560,2826666;2583248,2817370;2600205,2812829;2623689,2801472;2629859,2797739;2645867,2784439;2681089,2766270;2721161,2749171;2735880,2741286;2786759,2711761;2808936,2693591;2833723,2679964;2897645,2637949;2943306,2600474;2994183,2563000;3148120,2411968;3169306,2380619;3170298,2377901;3204217,2332477;3214653,2318850;3228530,2302096;3232917,2295004;3260312,2254123;3313800,2157598;3365982,2054261;3381311,2012244;3529051,1895280;3525138,1897551;3525138,1897551;3541373,1827979;3540905,1829988;3544706,1833959;3556447,1845315;3564275,1840772;3564472,1839901;3559056,1843044;3546011,1832823;3529745,1698981;3528834,1699025;3527184,1699105;3527747,1704503;3526443,1732893;3521225,1749926;3489916,1793078;3482088,1830553;3474261,1843044;3461215,1897551;3446864,1940703;3431210,1982720;3422079,2015652;3411642,2049719;3419965,2038450;3427297,2014515;3433819,1980448;3449474,1938432;3463824,1895280;3476870,1840772;3484697,1828280;3492525,1790807;3523834,1747655;3502961,1835094;3487306,1907771;3452083,2000888;3445115,2010324;3442137,2024452;3432515,2048584;3395987,2117854;3379028,2154192;3368591,2173498;3355546,2193938;3320323,2248446;3282490,2301817;3234222,2373359;3180735,2443765;3145513,2483510;3107680,2522120;3094634,2538018;3080285,2553916;3058107,2569814;3021835,2604772;3022883,2608424;2985051,2642491;2944610,2667474;2911996,2690185;2881101,2709839;2885905,2709491;2919824,2687914;2952438,2665203;2992879,2640220;3030712,2606152;3029406,2601610;3065934,2566408;3088112,2550510;3102462,2534612;3115507,2518714;3153340,2480104;3188562,2440358;3242050,2369952;3290318,2298411;3328151,2245038;3363373,2190531;3376418,2170090;3386855,2150786;3403815,2114447;3440342,2045177;3454692,1998618;3489916,1905501;3505570,1832824;3526443,1745384;3531149,1730025;3527747,1729486;3529051,1701097;3557751,1674978;3542561,1730076;3542562,1730076;3557752,1674979;3569493,1663622;3561665,1678385;3559873,1709329;3559056,1738570;3546011,1773513;3546011,1777504;3561665,1738570;3564275,1678384;3570357,1666914;3513396,1614792;3504848,1632380;3501656,1657945;3497540,1646003;3496035,1647688;3500352,1660216;3497743,1678385;3502961,1693147;3507006,1692952;3504265,1685198;3506874,1667028;3513396,1614792;3622980,1584132;3625589,1585267;3624284,1632961;3625589,1665893;3621675,1726078;3617762,1760146;3606020,1810111;3602107,1852128;3582538,1929348;3564275,1996346;3531661,2008838;3534270,2002025;3539489,1954330;3559056,1904365;3574711,1896416;3574711,1896415;3591671,1810111;3600802,1769230;3608629,1727215;3615153,1687469;3617762,1649995;3619066,1618199;3621675,1601165;3622980,1584132;183735,1057602;184384,1057885;184446,1057726;262443,894836;233742,941394;210260,958428;210204,959516;207933,1002988;207999,1002885;210260,959563;233742,942529;262443,895971;263420,896538;263909,895687;278096,796040;259832,807396;232437,857361;238704,861726;238908,860959;233742,857361;261137,807396;277310,797341;378547,731313;376900,732461;369905,755870;365502,767651;245483,958428;228523,1004987;212868,1052681;178950,1152612;156773,1220746;146336,1271848;141118,1297966;137204,1324085;125463,1394491;121549,1437643;128073,1483066;131130,1458316;130682,1450133;135900,1402439;147640,1332033;156952,1322306;170474,1243534;169818,1229831;182706,1197669;190375,1170667;188082,1175323;180255,1173052;160686,1221883;161991,1249137;152858,1301373;151555,1310458;138509,1324085;142422,1297966;147640,1271848;158077,1220746;180255,1152612;214173,1052681;229828,1004987;246786,958428;366806,767651;378547,731313;402031,617755;402029,617755;408552,622297;408552,622296;637102,456079;636851,456253;636089,457003;625435,466722;622741,470133;620981,471864;613368,481485;533790,563247;511612,585959;489435,609805;391370,704155;490739,608670;512916,584822;535094,562111;614671,480349;622741,470133;636089,457003;670217,377774;658958,381188;650584,383895;648591,386096;634240,397451;597713,417892;572927,441740;549445,465586;533790,478078;533259,477499;518462,492983;493348,520095;452908,558705;459430,565517;459555,565422;454212,559840;494652,521230;535094,478078;550749,465587;574231,441740;599017,417893;635544,397453;649895,386097;665550,380987;670491,379652;2559766,172608;2626298,198726;2654998,219166;2591075,191912;2559766,172608;2343210,89710;2395392,99930;2468447,131726;2343210,89710;1557868,82187;1530472,85168;1471766,91981;1414365,103337;1389579,110151;1360879,116964;1298077,127703;1286519,131727;1206942,155574;1128668,182828;1073877,204404;1037349,216895;947334,253233;904284,277081;862539,300928;796006,344080;733387,387232;673457,432741;678595,438333;691315,430739;702142,423715;741214,394045;803833,350893;870365,307741;912110,283893;955161,260047;1045175,223708;1080399,207810;1135190,186234;1213464,158980;1293041,135133;1326469,129418;1342617,124614;1562407,83340;2024409,57772;2052293,60185;2090126,71541;2061425,68135;2001416,57914;2024409,57772;2176226,48829;2229713,52235;2294940,74947;2214058,62456;2176226,48829;1739853,48546;1589176,55643;1484811,68134;1435238,79489;1392187,93116;1332178,99930;1105185,176014;1022998,207810;998211,215759;976034,225980;934289,245284;869061,274809;819488,308876;675986,406536;645997,429236;616659,452554;617281,453095;391593,683617;345933,738125;325060,771057;304187,801717;265050,865310;222479,923705;222001,925496;207650,959563;197213,975461;194604,977733;183027,1011233;180255,1031105;177646,1059494;159382,1106054;142422,1152612;124158,1220746;113722,1283204;107200,1345660;116331,1302508;117177,1298947;118940,1282068;129376,1219612;132644,1220560;132928,1219505;129378,1218475;147642,1150341;164600,1103781;182780,1057437;181560,1057223;184169,1028834;198519,975461;208955,959563;209306,958734;223306,925496;266356,866446;305492,802854;326365,772194;347238,739261;392898,684753;618586,454231;678595,406537;822097,308877;871670,274810;936898,245285;978643,225980;1000822,215760;1025607,207810;1107795,176014;1334788,99931;1394798,93117;1437847,79491;1487420,68135;1591785,55643;1742462,48971;1863571,52508;1923142,0;1984456,3406;2047075,9085;2088820,18169;2116217,29525;2150135,23847;2201012,34067;2232322,42016;2231018,43152;2229713,51100;2176226,47694;2157963,43152;2139699,39745;2104475,32931;2069253,26118;2032725,21575;1992285,21575;1959670,21575;1908793,21575;1906403,20911;1884006,30660;1891833,42016;1970106,55643;1935274,56172;1935862,56211;1972716,55643;2004025,59050;2064035,69270;2092735,72677;2141004,81762;2190577,90846;2238845,101066;2287114,113558;2310596,119235;2334078,126049;2334381,126289;2351220,128817;2392028,142017;2397728,149535;2399306,149896;2435834,162387;2467143,173743;2498453,186235;2521935,197591;2537589,204404;2554548,212353;2611948,240743;2685003,281624;2722836,304335;2723932,305016;2743265,315240;3479479,1520539;3478928,1530042;3493829,1531895;3508178,1540980;3514701,1571640;3539487,1607978;3549925,1608804;3549925,1600030;3560530,1574387;3560360,1569370;3570797,1538709;3585147,1538709;3607324,1526218;3609933,1576183;3603411,1600030;3595584,1622741;3591670,1660216;3590366,1679520;3587757,1698826;3582195,1702054;3582538,1703367;3587868,1700274;3590366,1681791;3591670,1662487;3595584,1625012;3603411,1602301;3609933,1578454;3620370,1585268;3619066,1602301;3616457,1619335;3615152,1651131;3612542,1688605;3606020,1728351;3598193,1770367;3589060,1811247;3572102,1897551;3556447,1905501;3536878,1955466;3531660,2003161;3529051,2009974;3506874,2062211;3500351,2066753;3472956,2122396;3501656,2066753;3508178,2062211;3466432,2165548;3444255,2175769;3439656,2183777;3440342,2184852;3445561,2175768;3467737,2165548;3452083,2204158;3423382,2249581;3409033,2272292;3393378,2295004;3381637,2312037;3364678,2344969;3346414,2376766;3317714,2410833;3289014,2442629;3290209,2440486;3257703,2478968;3187257,2545967;3173388,2564542;3187257,2547102;3257703,2480103;3204217,2550509;3176658,2575634;3154534,2589791;3153339,2591391;3139507,2600653;3138989,2603881;3077674,2658389;3012446,2710626;3009431,2712531;2987661,2736743;2935478,2770811;2886708,2802651;2886532,2802836;2935478,2771947;2987661,2737880;2944610,2775353;2909550,2795226;2885297,2804143;2884600,2804879;2858509,2819641;2848678,2823608;2823940,2841076;2799804,2855980;2763277,2876420;2751537,2877556;2738487,2882605;2736458,2883947;2752840,2878691;2764582,2877556;2717618,2908216;2687613,2921845;2657608,2934335;2636415,2937102;2632821,2938878;2533675,2976351;2528620,2977351;2498453,2994520;2515411,2999063;2452792,3022910;2458011,3007012;2437138,3013826;2417570,3019503;2377128,3030859;2371725,3025214;2352341,3028588;2328859,3033130;2280591,3043351;2278999,3043995;2324946,3034265;2348428,3029723;2367996,3026317;2375823,3031994;2416265,3020638;2435832,3014961;2456705,3008147;2451487,3024045;2396696,3046757;2394010,3046102;2356255,3059248;2324946,3067197;2277982,3077417;2258577,3075998;2217990,3082873;2216667,3085367;2108389,3103536;2083602,3097857;2062729,3097857;2026202,3108078;1993588,3110349;1960974,3111484;1957431,3110163;1927709,3114750;1891833,3109213;1893138,3108078;1899660,3100129;1869656,3096722;1884006,3089909;1927057,3088773;1968803,3087638;2028811,3088773;2070557,3085367;2148830,3070604;2201012,3060384;2240149,3059248;2242872,3058147;2204927,3059249;2152744,3069469;2074471,3084232;2032725,3087638;1972716,3086503;1930970,3087638;1887919,3088774;1889224,3084232;1898355,3072876;2300159,3014961;2572812,2925251;2644561,2892318;2685003,2874149;2726749,2854845;2805023,2813964;2867641,2771947;2985051,2692456;3017665,2669745;3048974,2645898;3095938,2608424;3115507,2580035;3143616,2557606;3143842,2556197;3116812,2577764;3097243,2606152;3050279,2643627;3018970,2667474;2986357,2690185;2868947,2769676;2806328,2811693;2728054,2852574;2686309,2871878;2645867,2890047;2574117,2922980;2301464,3012690;1899660,3070605;1869656,3070605;1865742,3061520;1834433,3060384;1805732,3070605;1722241,3071740;1660927,3069469;1630922,3067197;1600918,3062655;1618992,3045874;1615267,3046757;1547926,3035902;1544821,3036537;1415671,3016097;1364792,3007012;1320437,3000199;1266951,2978622;1200418,2957047;1131277,2933199;1143018,2925251;1191287,2933199;1212160,2949097;1283910,2967266;1426107,2999063;1461329,3004741;1499162,3010418;1540908,3018368;1586912,3027027;1590480,3026317;1633531,3031995;1634835,3029724;1697453,3031995;1707890,3033130;1804427,3033130;1874873,3035401;1958365,3029724;1968801,3029724;1972716,3038809;2054902,3029724;2109693,3018368;2141003,3013826;2160572,3011555;2203621,3002470;2238845,2995657;2274067,2987707;2338676,2977974;2347124,2975216;2279287,2985436;2244063,2993385;2208841,3000199;2165790,3009283;2146222,3011555;2114913,3016097;2030116,3022910;1972716,3027453;1962279,3027453;1878787,3033130;1808341,3030859;1711804,3030859;1701368,3029724;1660927,3014961;1638749,3027453;1638693,3027551;1657013,3017232;1697455,3031994;1634836,3029723;1635329,3029445;1594394,3024045;1546126,3014961;1504380,3007012;1466548,3001334;1431325,2995657;1289128,2963860;1217378,2945691;1196505,2929793;1148236,2921843;1076486,2890047;1055613,2891183;981253,2858251;968207,2837811;970816,2836676;1016476,2858251;1062135,2879828;1075181,2873014;1021694,2842353;977340,2825320;916025,2794659;863842,2765133;781656,2734473;750347,2711762;756869,2709491;788178,2717439;722950,2658389;686423,2632271;652504,2606152;609455,2575492;546836,2515306;542539,2503618;529876,2492595;486826,2451714;481608,2431273;464648,2410833;462628,2408075;442470,2396070;403333,2347241;381157,2301817;378547,2301817;348543,2251852;319843,2201886;289838,2143973;262443,2084922;289838,2124667;317234,2174633;326365,2201886;330140,2206704;325494,2185680;313380,2166541;293660,2127942;270269,2094006;241568,2025871;216980,1956026;208906,1935665;173740,1813478;158188,1724777;158077,1727215;159382,1745384;165904,1787401;173731,1830553;160686,1793078;151555,1745384;141118,1745384;134595,1702232;125463,1674978;117636,1648860;95458,1628420;88936,1628420;82412,1600030;79803,1563691;85021,1512591;87631,1494422;92074,1481959;89914,1453541;92849,1411524;98067,1403008;98067,1397897;87631,1414931;78499,1403575;61539,1383135;58441,1366953;57626,1368372;52408,1413795;48494,1459218;44581,1494422;44581,1567097;45885,1604572;48494,1642046;36754,1677249;34144,1677249;26317,1609114;26317,1538709;32839,1484201;44575,1494416;34144,1483066;31535,1442185;34144,1379727;35448,1362694;39363,1334304;55017,1283204;62817,1249257;60236,1241187;51103,1286610;35448,1337712;31535,1366101;30230,1383135;27621,1445591;30230,1486472;23708,1540980;23708,1611386;31535,1679520;34144,1679520;51103,1744249;60236,1797620;79803,1852128;110624,1969341;113314,1991805;118941,1991805;147642,2051990;158078,2082651;138509,2056532;117636,2015652;116332,2027007;104982,1996382;96763,1997482;87631,1971365;56321,1908907;36754,1853264;35448,1806705;26317,1752197;19794,1697690;5444,1657945;14575,1446727;23708,1392219;15881,1362694;31535,1280933;35448,1261627;45885,1195764;73281,1148069;66758,1212798;73278,1201703;77194,1175181;78499,1145798;90240,1108324;108503,1051545;130682,993631;132343,992003;142423,945936;156773,913004;173733,885750;207651,828971;235046,777871;274183,712007;302883,683617;326365,643873;345934,618890;366807,609805;372025,602992;392898,566653;433339,525772;434440,542859;431490,550041;473779,512145;494652,488299;522049,465587;524410,467870;523354,466722;557272,437197;591191,409943;627718,375876;678595,342944;733387,307741;766147,287847;788178,270267;827315,249826;869061,230522;874587,228048;888793,215902;912112,200997;937714,189641;955826,186012;959074,183963;1313914,59049;1327080,56557;1363487,45422;1388600,41022;1401695,40925;1406538,39745;1703977,5677;1788446,5394;1878787,6812;1880469,7910;1924448,3406;1964888,9083;2005330,15897;2026195,20026;2004025,14762;1963583,7948;1923142,2271;19231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14;top:4433;width:16465;height:1395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895172,1387493;887477,1391050;887938,1391220;959155,1351379;934275,1356465;896955,1360534;895179,1356465;921243,1354430;959155,1351379;1023871,1346055;1022353,1346423;1023131,1346293;559599,1338409;585959,1344258;597215,1344767;628610,1357991;642827,1360534;643716,1360789;646974,1357991;659413,1361043;671854,1363585;696365,1368480;696733,1368163;725167,1372232;738791,1374267;752416,1375284;780258,1376301;818169,1375792;819815,1375792;823501,1374012;831794,1371723;840236,1371596;846011,1372232;847566,1375792;860820,1375792;856674,1380878;854305,1383422;846603,1386473;832386,1386473;814023,1385456;774334,1384439;744715,1382404;718651,1379353;692586,1375792;652898,1370706;622094,1362060;622451,1361838;604323,1356974;588329,1350870;569965,1345784;551010,1340189;559599,1338409;908300,1327505;899250,1328691;836656,1331404;857266,1333577;862598,1332560;899325,1329000;905369,1327991;964538,1320135;933796,1324164;944345,1324422;959525,1322006;1076754,1318959;980337,1341005;1029129,1331670;458599,1308655;526722,1333577;551010,1340189;569373,1345784;587737,1350870;603730,1356973;600176,1359517;590698,1357990;556933,1347310;540347,1341715;523760,1335612;501842,1329000;482886,1321879;468077,1315267;458599,1308655;486441,1295940;519021,1310182;514875,1312216;476963,1296449;486441,1295940;366189,1261355;406471,1280682;414764,1288820;395808,1280173;381591,1272544;366189,1261355;436824,1248304;436830,1248449;438831,1250528;439051,1249657;1301920,1214917;1299769,1215071;1264227,1236942;1229276,1253217;1204397,1265932;1190772,1271018;1176555,1276104;1159376,1283734;1146344,1290346;1127388,1296958;1107840,1303061;1102509,1307638;1094215,1310182;1073483,1313233;1046825,1320354;1022538,1326965;995881,1333578;962708,1340698;915911,1347310;914727,1348836;892226,1353666;892809,1353922;917796,1348558;918281,1347310;965079,1340698;998251,1333578;1024908,1326965;1049196,1320354;1075852,1313233;1096585,1310182;1082550,1317412;1082961,1317302;1097770,1309673;1106063,1307130;1106616,1306999;1110210,1303569;1129758,1297466;1148714,1290854;1161746,1284242;1178925,1276613;1193142,1271527;1202891,1267888;1207952,1264915;1232831,1252200;1267781,1235924;286118,1207884;288367,1209540;289134,1209876;1305896,1194607;1305693,1194727;1305693,1194872;1306634,1194987;1306878,1194727;1318693,1187014;1315196,1189089;1314578,1189641;1316976,1188323;237750,1161396;260121,1184011;242383,1165736;1360636,1161381;1360583,1161397;1360191,1163702;1350713,1172857;1339458,1183537;1340136,1183403;1350713,1173365;1360191,1164210;1360636,1161381;295649,1149928;296822,1151154;296881,1150986;208026,1138271;223428,1146917;224184,1147682;231202,1149015;247122,1161667;269040,1176925;278518,1188114;283849,1193709;306359,1209985;299843,1214562;278880,1194563;277926,1194727;277926,1194727;297764,1213652;299843,1214562;306360,1209985;362635,1248131;351380,1251182;355526,1253726;338940,1254234;328277,1248131;318207,1241519;293328,1223717;270225,1205916;248899,1188114;238829,1179468;229351,1170313;232906,1166244;244753,1175399;257785,1184046;273779,1198796;275138,1199797;257785,1184046;245345,1175399;233498,1166244;220465,1152512;208026,1138271;1513023,1057402;1512723,1057512;1506253,1070845;1506804,993683;1491106,1013152;1483405,1025359;1475704,1036548;1457340,1057402;1441347,1078255;1427130,1095039;1425944,1095661;1424973,1096895;1426537,1096056;1440754,1079272;1456748,1058419;1475111,1037566;1482813,1026377;1490513,1014170;1506508,994334;1554119,991918;1549158,1001455;1538496,1019765;1549158,1001455;1554119,991918;1568114,986705;1560413,1006541;1546789,1027902;1533164,1049773;1520725,1063505;1529018,1049264;1536126,1035023;1541457,1027394;1548566,1017222;1555082,1007050;1568114,986705;1529771,943107;1515393,964835;1515129,965357;1529610,943473;1537657,893897;1520376,934437;1484022,998238;1478699,1005464;1478666,1005523;1466226,1023833;1453786,1043669;1439569,1058928;1427722,1076221;1357822,1143866;1334719,1160650;1332502,1162097;1331546,1162928;1321886,1169690;1313986,1177434;1284959,1196253;1280411,1198719;1268058,1207366;1266273,1208361;1263634,1210494;1240532,1223718;1217429,1235924;1214785,1237075;1199142,1245799;1194292,1247899;1189588,1250674;1173593,1258303;1158650,1263335;1125342,1277760;1047201,1302783;992749,1314804;1036755,1307638;1045049,1306112;1071705,1297974;1088292,1293397;1114949,1281699;1145159,1272544;1164515,1266027;1173001,1261863;1180701,1259829;1191364,1254743;1194166,1253071;1201435,1247114;1217429,1238976;1235625,1231318;1242309,1227786;1265411,1214562;1275481,1206424;1286737,1200321;1315763,1181503;1336496,1164718;1359598,1147934;1429498,1080289;1439118,1066248;1439569,1065031;1454971,1044686;1459710,1038583;1466011,1031079;1468003,1027902;1480443,1009592;1504730,966360;1528425,920077;1535386,901258;1602471,848871;1600695,849888;1600695,849888;1608067,818728;1607854,819628;1609580,821406;1614912,826492;1618466,824458;1618555,824068;1616096,825475;1610173,820897;1602787,760951;1602373,760971;1601624,761007;1601879,763425;1601287,776140;1598918,783769;1584701,803096;1581147,819881;1577592,825475;1571669,849888;1565152,869216;1558044,888035;1553897,902784;1549158,918042;1552938,912995;1556267,902275;1559228,887017;1566337,868198;1572853,848871;1578777,824458;1582331,818863;1585886,802079;1600103,782752;1590625,821915;1583516,854466;1567522,896172;1564357,900398;1563005,906726;1558636,917534;1542050,948559;1534349,964835;1529610,973481;1523686,982636;1507692,1007050;1490513,1030954;1468596,1062997;1444308,1094531;1428314,1112332;1411135,1129624;1405211,1136745;1398696,1143866;1388625,1150986;1372155,1166643;1372631,1168279;1355452,1183537;1337088,1194727;1322279,1204899;1308250,1213701;1310432,1213546;1325833,1203882;1340643,1193709;1359006,1182520;1376185,1167262;1375593,1165227;1392179,1149461;1402250,1142340;1408766,1135219;1414689,1128099;1431869,1110806;1447862,1093004;1472150,1061471;1494067,1029428;1511247,1005523;1527240,981110;1533164,971955;1537903,963309;1545604,947033;1562191,916008;1568706,895155;1584701,853449;1591809,820898;1601287,781735;1603424,774855;1601879,774614;1602471,761899;1615504,750201;1608605,774878;1608606,774878;1615504,750201;1620835,745115;1617281,751727;1617281,751727;1616466,765586;1616096,778683;1610173,794333;1610173,796121;1617281,778683;1618466,751726;1621228,746589;1595363,723244;1591481,731122;1590032,742572;1588163,737223;1587480,737978;1589440,743589;1588255,751727;1590625,758339;1592461,758251;1591217,754778;1592401,746640;1595363,723244;1645123,709512;1646308,710020;1645715,731382;1646308,746132;1644530,773088;1642753,788346;1637422,810725;1635645,829544;1626759,864130;1618466,894137;1603657,899732;1604841,896681;1607211,875319;1616096,852940;1623205,849380;1623205,849380;1630906,810725;1635052,792415;1638606,773597;1641569,755795;1642753,739011;1643345,724770;1644530,717141;1645123,709512;83430,473686;83725,473813;83753,473742;119170,400785;106138,421638;95475,429268;95449,429755;94418,449225;94448,449179;95475,429776;106138,422146;119170,401294;119614,401548;119836,401167;126278,356536;117985,361622;105545,384001;108391,385956;108484,385612;106138,384001;118577,361622;125921,357119;171891,327545;171143,328060;167967,338544;165967,343821;111469,429268;103768,450120;96659,471482;81257,516240;71187,546756;66448,569644;64079,581342;62301,593040;56970,624574;55193,643901;58155,664246;59543,653160;59340,649496;61709,628134;67040,596600;71269,592244;77409,556963;77111,550825;82963,536421;86445,524326;85404,526412;81850,525395;72964,547265;73557,559472;69410,582868;68818,586937;62894,593040;64671,581342;67040,569644;71779,546756;81850,516240;97252,471482;104360,450120;112061,429268;166559,343821;171891,327545;182554,276684;182554,276684;185515,278719;185515,278718;289295,204272;289181,204350;288836,204685;283997,209039;282774,210567;281975,211342;278518,215651;242383,252271;232313,262443;222243,273124;177732,315364;222835,272615;232905,261934;242976,251762;279110,215142;282774,210567;288836,204685;304332,169200;299220,170729;295417,171941;294512,172927;287996,178013;271409,187168;260155,197849;249492,208530;242383,214125;242142,213865;235423,220801;224020,232944;205656,250237;208618,253288;208675,253245;206248,250745;224612,233452;242976,214125;250084,208530;260747,197849;272002,187169;288588,178014;295104,172928;302213,170639;304457,170041;1162339,77309;1192549,89007;1205581,98162;1176555,85955;1162339,77309;1064005,40180;1087700,44757;1120872,58998;1064005,40180;707397,36811;694957,38146;668299,41197;642235,46283;630980,49335;617948,52387;589431,57197;584182,58999;548048,69679;512506,81886;487626,91550;471039,97144;430165,113420;410617,124101;391662,134782;361450,154109;333016,173436;305803,193819;308137,196324;313912,192922;318828,189776;336571,176488;365004,157160;395215,137833;414171,127152;433720,116472;474593,100196;490587,93076;515467,83412;551010,71205;587144,60524;602323,57965;609655,55813;709458,37327;919243,25875;931905,26956;949084,32042;936052,30517;908803,25939;919243,25875;988181,21870;1012468,23396;1042086,33568;1005359,27973;988181,21870;790032,21743;721613,24922;674223,30516;651713,35602;632164,41706;604915,44757;501842,78834;464523,93076;453268,96636;443198,101213;424242,109859;394623,123083;372113,138342;306952,182082;293334,192249;280012,202693;280295,202935;177815,306183;157081,330597;147603,345347;138125,359079;120354,387561;101023,413715;100806,414518;94290,429776;89551,436896;88366,437914;83109,452918;81850,461819;80665,474534;72372,495387;64671,516240;56378,546756;51639,574730;48677,602704;52824,583376;53208,581781;54008,574221;58747,546248;60231,546673;60360,546201;58748,545739;67041,515223;74742,494369;82997,473612;82443,473516;83628,460801;90143,436896;94882,429776;95042,429404;101399,414518;120947,388070;138718,359588;148196,345855;157674,331105;178407,306692;280887,203444;308137,182083;373298,138342;395808,123084;425426,109860;444382,101213;454453,96636;465708,93076;503028,78834;606101,44758;633350,41706;652898,35603;675408,30517;722798,24922;791217,21934;846210,23518;873260,0;901102,1526;929536,4069;948492,8138;960932,13224;976333,10681;999436,15258;1013653,18818;1013061,19327;1012468,22887;988181,21362;979888,19327;971594,17801;955600,14749;939606,11698;923020,9663;904657,9663;889847,9663;866745,9663;865659,9366;855489,13732;859044,18818;894586,24922;878769,25159;879036,25176;895771,24922;909988,26448;937237,31025;950269,32551;972187,36620;994697,40689;1016615,45266;1038533,50861;1049196,53404;1059858,56456;1059996,56563;1067642,57695;1086172,63608;1088760,66975;1089477,67137;1106063,72731;1120280,77817;1134497,83412;1145160,88498;1152268,91550;1159969,95110;1186033,107826;1219206,126135;1236385,136308;1236882,136613;1245662,141192;1579962,681030;1579711,685286;1586478,686116;1592993,690185;1595956,703917;1607210,720192;1611950,720562;1611950,716632;1616765,705147;1616688,702900;1621427,689167;1627944,689167;1638014,683573;1639199,705952;1636237,716632;1632683,726805;1630905,743589;1630313,752235;1629128,760882;1626602,762328;1626759,762916;1629179,761531;1630313,753252;1630905,744606;1632683,727822;1636237,717650;1639199,706969;1643937,710021;1643345,717650;1642161,725279;1641568,739520;1640383,756304;1637422,774106;1633867,792924;1629721,811234;1622020,849888;1614912,853449;1606026,875828;1603656,897190;1602471,900241;1592401,923637;1589439,925672;1577000,950593;1590032,925672;1592993,923637;1574037,969921;1563967,974498;1561879,978085;1562191,978567;1564560,974498;1574630,969921;1567522,987213;1554489,1007558;1547974,1017730;1540865,1027902;1535534,1035531;1527833,1050281;1519540,1064522;1506508,1079781;1493475,1094022;1494018,1093062;1479258,1110297;1447270,1140306;1440972,1148625;1447270,1140814;1479258,1110806;1454971,1142339;1442457,1153592;1432410,1159933;1431868,1160650;1425587,1164798;1425352,1166244;1397510,1190658;1367892,1214054;1366522,1214907;1356637,1225752;1332942,1241010;1310796,1255271;1310717,1255354;1332942,1241519;1356637,1226261;1337088,1243044;1321168,1251945;1310156,1255939;1309839,1256269;1297992,1262881;1293527,1264657;1282295,1272481;1271335,1279156;1254749,1288311;1249418,1288820;1243491,1291081;1242570,1291682;1250010,1289328;1255341,1288820;1234016,1302552;1220391,1308656;1206767,1314250;1197143,1315490;1195511,1316285;1150491,1333069;1148196,1333517;1134497,1341207;1142198,1343241;1113764,1353922;1116133,1346802;1106655,1349853;1097770,1352396;1079406,1357482;1076953,1354954;1068151,1356465;1057488,1358499;1035571,1363077;1034848,1363365;1055711,1359008;1066374,1356973;1075259,1355448;1078814,1357990;1097177,1352904;1106063,1350362;1115541,1347310;1113171,1354430;1088292,1364603;1087072,1364310;1069928,1370197;1055711,1373758;1034386,1378335;1025575,1377699;1007145,1380778;1006544,1381895;957377,1390033;946122,1387490;936644,1387490;920058,1392068;905249,1393085;890439,1393593;888830,1393002;875334,1395056;859044,1392576;859636,1392068;862598,1388507;848973,1386982;855489,1383930;875038,1383421;893994,1382913;921242,1383421;940198,1381895;975741,1375283;999436,1370706;1017207,1370197;1018443,1369704;1001213,1370198;977518,1374775;941976,1381387;923020,1382913;895771,1382404;876815,1382913;857266,1383422;857859,1381387;862005,1376301;1044456,1350362;1168262,1310182;1200842,1295432;1219206,1287294;1238162,1278648;1273705,1260338;1302139,1241519;1355452,1205916;1370261,1195744;1384478,1185063;1405804,1168279;1414689,1155564;1427453,1145518;1427556,1144887;1415282,1154547;1406396,1167262;1385071,1184046;1370854,1194727;1356045,1204899;1302731,1240502;1274297,1259321;1238755,1277630;1219799,1286277;1201435,1294414;1168855,1309164;1045049,1349344;862598,1375284;848973,1375284;847196,1371215;832979,1370706;819947,1375284;782035,1375792;754194,1374775;740569,1373758;726945,1371723;735151,1364207;733460,1364603;702882,1359741;701472,1360025;642828,1350870;619725,1346802;599584,1343750;575297,1334086;545086,1324423;513690,1313742;519021,1310182;540940,1313742;550417,1320862;582998,1329000;647567,1343241;663560,1345784;680740,1348327;699695,1351888;720585,1355766;722205,1355448;741754,1357991;742346,1356974;770780,1357991;775519,1358499;819354,1358499;851342,1359517;889254,1356974;893993,1356974;895771,1361043;933090,1356974;957970,1351888;972186,1349853;981072,1348836;1000620,1344767;1016615,1341715;1032609,1338155;1061946,1333796;1065782,1332560;1034979,1337138;1018984,1340698;1002990,1343750;983442,1347819;974557,1348836;960340,1350870;921835,1353922;895771,1355957;891032,1355957;853120,1358499;821132,1357482;777296,1357482;772557,1356974;754194,1350362;744123,1355957;744098,1356000;752416,1351379;770780,1357990;742346,1356973;742570,1356849;723982,1354430;702065,1350362;683109,1346802;665930,1344258;649936,1341715;585367,1327474;552787,1319337;543309,1312216;521391,1308655;488811,1294414;479333,1294923;445567,1280173;439643,1271018;440828,1270510;461562,1280173;482294,1289837;488218,1286785;463931,1273053;443790,1265424;415948,1251691;392254,1238467;354934,1224735;340717,1214563;343679,1213546;357896,1217106;328277,1190658;311691,1178960;296289,1167262;276741,1153529;248307,1126573;246356,1121338;240606,1116401;221058,1098091;218689,1088936;210987,1079781;210070,1078546;200917,1073168;183146,1051298;173076,1030954;171891,1030954;158267,1008575;145234,986196;131609,960257;119170,933810;131609,951611;144050,973990;148196,986196;149909,988354;147800,978938;142299,970366;133345,953077;122724,937878;109691,907361;98527,876081;94860,866959;78892,812233;71830,772505;71779,773597;72372,781735;75334,800554;78888,819881;72964,803096;68818,781735;64079,781735;61117,762407;56970,750201;53416,738503;43346,729348;40384,729348;37422,716632;36237,700357;38607,677470;39791,669332;41809,663750;40828,651022;42161,632203;44530,628389;44530,626100;39791,633729;35645,628643;27944,619488;26537,612240;26167,612876;23798,633220;22020,653565;20243,669332;20243,701882;20835,718667;22020,735451;16689,751218;15504,751218;11950,720701;11950,689167;14912,664754;20241,669329;15504,664246;14320,645936;15504,617962;16096,610333;17874,597618;24982,574730;28524,559526;27352,555911;23205,576256;16096,599144;14320,611859;13727,619488;12542,647461;13727,665771;10765,690185;10765,721719;14320,752235;15504,752235;23205,781226;27352,805131;36237,829544;50232,882042;51453,892103;54009,892103;67041,919060;71780,932792;62894,921094;53416,902784;52824,907870;47670,894153;43938,894646;39791,882948;25574,854975;16689,830053;16096,809200;11950,784786;8988,760373;2472,742572;6618,647970;10765,623557;7211,610333;14320,573713;16096,565066;20835,535567;33276,514205;30313,543196;33274,538227;35052,526348;35645,513188;40976,496404;49269,470973;59340,445034;60094,444305;64672,423673;71187,408923;78889,396716;94290,371285;106730,348398;124501,318899;137533,306183;148196,288382;157082,277193;166560,273124;168929,270072;178407,253797;196770,235487;197270,243139;195931,246356;215134,229383;224612,218703;237052,208530;238123,209553;237645,209039;253046,195815;268448,183608;285034,168350;308137,153600;333016,137833;347892,128923;357896,121049;375667,111894;394623,103248;397132,102140;403583,96700;414172,90024;425797,84938;434021,83312;435496,82394;596622,26447;602600,25331;619132,20344;630536,18373;636482,18330;638681,17801;773742,2543;812098,2416;853120,3051;853884,3543;873853,1526;892216,4068;910580,7120;920055,8969;909988,6612;891624,3560;873260,1017;8732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2041;top:2136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29719;top:1108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28512;top:1455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tblInd w:w="6120" w:type="dxa"/>
      <w:tblLook w:val="0600" w:firstRow="0" w:lastRow="0" w:firstColumn="0" w:lastColumn="0" w:noHBand="1" w:noVBand="1"/>
    </w:tblPr>
    <w:tblGrid>
      <w:gridCol w:w="666"/>
      <w:gridCol w:w="3474"/>
    </w:tblGrid>
    <w:tr w:rsidR="00066754" w:rsidRPr="00FB2B16" w14:paraId="2CE00395" w14:textId="77777777" w:rsidTr="00923B55">
      <w:trPr>
        <w:trHeight w:val="360"/>
      </w:trPr>
      <w:tc>
        <w:tcPr>
          <w:tcW w:w="666" w:type="dxa"/>
          <w:vAlign w:val="bottom"/>
        </w:tcPr>
        <w:p w14:paraId="6BA08E95" w14:textId="77777777" w:rsidR="00066754" w:rsidRPr="00FB2B16" w:rsidRDefault="00066754" w:rsidP="00015440">
          <w:pPr>
            <w:pStyle w:val="Header"/>
            <w:jc w:val="center"/>
            <w:rPr>
              <w:sz w:val="24"/>
            </w:rPr>
          </w:pPr>
          <w:r w:rsidRPr="00FB2B16">
            <w:rPr>
              <w:noProof/>
              <w:sz w:val="24"/>
            </w:rPr>
            <w:drawing>
              <wp:inline distT="0" distB="0" distL="0" distR="0" wp14:anchorId="41F0C918" wp14:editId="2050E372">
                <wp:extent cx="180975" cy="180975"/>
                <wp:effectExtent l="0" t="0" r="9525" b="9525"/>
                <wp:docPr id="14" name="Graphic 14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92" cy="181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4" w:type="dxa"/>
          <w:vAlign w:val="bottom"/>
        </w:tcPr>
        <w:p w14:paraId="098ACCD0" w14:textId="29F1D484" w:rsidR="00066754" w:rsidRPr="004A39F1" w:rsidRDefault="00066754" w:rsidP="00015440">
          <w:pPr>
            <w:pStyle w:val="Header"/>
            <w:rPr>
              <w:b w:val="0"/>
              <w:sz w:val="28"/>
              <w:szCs w:val="28"/>
            </w:rPr>
          </w:pPr>
          <w:r w:rsidRPr="004A39F1">
            <w:rPr>
              <w:b w:val="0"/>
              <w:sz w:val="28"/>
              <w:szCs w:val="28"/>
            </w:rPr>
            <w:t xml:space="preserve">Location: </w:t>
          </w:r>
          <w:r w:rsidR="004A39F1" w:rsidRPr="004A39F1">
            <w:rPr>
              <w:b w:val="0"/>
              <w:sz w:val="28"/>
              <w:szCs w:val="28"/>
            </w:rPr>
            <w:t>The Graduate Hotel, State College PA</w:t>
          </w:r>
        </w:p>
      </w:tc>
    </w:tr>
    <w:tr w:rsidR="00066754" w:rsidRPr="00FB2B16" w14:paraId="0BE6A9EA" w14:textId="77777777" w:rsidTr="00923B55">
      <w:trPr>
        <w:trHeight w:val="300"/>
      </w:trPr>
      <w:tc>
        <w:tcPr>
          <w:tcW w:w="666" w:type="dxa"/>
          <w:vAlign w:val="bottom"/>
        </w:tcPr>
        <w:p w14:paraId="28F63190" w14:textId="77777777" w:rsidR="00066754" w:rsidRPr="00FB2B16" w:rsidRDefault="00066754" w:rsidP="00015440">
          <w:pPr>
            <w:pStyle w:val="Header"/>
            <w:jc w:val="center"/>
            <w:rPr>
              <w:sz w:val="24"/>
            </w:rPr>
          </w:pPr>
          <w:r w:rsidRPr="00FB2B16">
            <w:rPr>
              <w:noProof/>
              <w:sz w:val="24"/>
            </w:rPr>
            <w:drawing>
              <wp:inline distT="0" distB="0" distL="0" distR="0" wp14:anchorId="63F5E98C" wp14:editId="58958CA1">
                <wp:extent cx="248920" cy="248920"/>
                <wp:effectExtent l="0" t="0" r="0" b="0"/>
                <wp:docPr id="16" name="Graphic 1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20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4" w:type="dxa"/>
          <w:vAlign w:val="bottom"/>
        </w:tcPr>
        <w:p w14:paraId="07D83144" w14:textId="75BABF6B" w:rsidR="00066754" w:rsidRPr="00923B55" w:rsidRDefault="00066754" w:rsidP="00015440">
          <w:pPr>
            <w:pStyle w:val="Header"/>
            <w:rPr>
              <w:b w:val="0"/>
              <w:sz w:val="28"/>
              <w:szCs w:val="28"/>
            </w:rPr>
          </w:pPr>
          <w:r w:rsidRPr="00923B55">
            <w:rPr>
              <w:b w:val="0"/>
              <w:sz w:val="28"/>
              <w:szCs w:val="28"/>
            </w:rPr>
            <w:t xml:space="preserve">Date: </w:t>
          </w:r>
          <w:r w:rsidR="004A39F1">
            <w:rPr>
              <w:b w:val="0"/>
              <w:sz w:val="28"/>
              <w:szCs w:val="28"/>
            </w:rPr>
            <w:t>April 12-13 2023</w:t>
          </w:r>
        </w:p>
      </w:tc>
    </w:tr>
  </w:tbl>
  <w:p w14:paraId="32C2DC76" w14:textId="7699A340" w:rsidR="002E4F42" w:rsidRDefault="00C50585" w:rsidP="00C50585">
    <w:pPr>
      <w:pStyle w:val="Header"/>
      <w:tabs>
        <w:tab w:val="left" w:pos="13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1E635A5"/>
    <w:multiLevelType w:val="hybridMultilevel"/>
    <w:tmpl w:val="842C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2130394716">
    <w:abstractNumId w:val="36"/>
  </w:num>
  <w:num w:numId="2" w16cid:durableId="932979870">
    <w:abstractNumId w:val="20"/>
  </w:num>
  <w:num w:numId="3" w16cid:durableId="1492020784">
    <w:abstractNumId w:val="21"/>
  </w:num>
  <w:num w:numId="4" w16cid:durableId="198707479">
    <w:abstractNumId w:val="12"/>
  </w:num>
  <w:num w:numId="5" w16cid:durableId="954209808">
    <w:abstractNumId w:val="37"/>
  </w:num>
  <w:num w:numId="6" w16cid:durableId="1085876842">
    <w:abstractNumId w:val="9"/>
  </w:num>
  <w:num w:numId="7" w16cid:durableId="314796921">
    <w:abstractNumId w:val="7"/>
  </w:num>
  <w:num w:numId="8" w16cid:durableId="1484852506">
    <w:abstractNumId w:val="6"/>
  </w:num>
  <w:num w:numId="9" w16cid:durableId="423501974">
    <w:abstractNumId w:val="5"/>
  </w:num>
  <w:num w:numId="10" w16cid:durableId="229268392">
    <w:abstractNumId w:val="4"/>
  </w:num>
  <w:num w:numId="11" w16cid:durableId="1085877054">
    <w:abstractNumId w:val="8"/>
  </w:num>
  <w:num w:numId="12" w16cid:durableId="880870612">
    <w:abstractNumId w:val="3"/>
  </w:num>
  <w:num w:numId="13" w16cid:durableId="1271007639">
    <w:abstractNumId w:val="2"/>
  </w:num>
  <w:num w:numId="14" w16cid:durableId="1845783647">
    <w:abstractNumId w:val="1"/>
  </w:num>
  <w:num w:numId="15" w16cid:durableId="1248341536">
    <w:abstractNumId w:val="0"/>
  </w:num>
  <w:num w:numId="16" w16cid:durableId="2081713503">
    <w:abstractNumId w:val="13"/>
  </w:num>
  <w:num w:numId="17" w16cid:durableId="1308363833">
    <w:abstractNumId w:val="19"/>
  </w:num>
  <w:num w:numId="18" w16cid:durableId="1784156920">
    <w:abstractNumId w:val="16"/>
  </w:num>
  <w:num w:numId="19" w16cid:durableId="1083183809">
    <w:abstractNumId w:val="15"/>
  </w:num>
  <w:num w:numId="20" w16cid:durableId="1222137788">
    <w:abstractNumId w:val="14"/>
  </w:num>
  <w:num w:numId="21" w16cid:durableId="1449162239">
    <w:abstractNumId w:val="23"/>
  </w:num>
  <w:num w:numId="22" w16cid:durableId="402485491">
    <w:abstractNumId w:val="3"/>
    <w:lvlOverride w:ilvl="0">
      <w:startOverride w:val="1"/>
    </w:lvlOverride>
  </w:num>
  <w:num w:numId="23" w16cid:durableId="1402483864">
    <w:abstractNumId w:val="3"/>
    <w:lvlOverride w:ilvl="0">
      <w:startOverride w:val="1"/>
    </w:lvlOverride>
  </w:num>
  <w:num w:numId="24" w16cid:durableId="200214757">
    <w:abstractNumId w:val="2"/>
    <w:lvlOverride w:ilvl="0">
      <w:startOverride w:val="1"/>
    </w:lvlOverride>
  </w:num>
  <w:num w:numId="25" w16cid:durableId="242882403">
    <w:abstractNumId w:val="33"/>
  </w:num>
  <w:num w:numId="26" w16cid:durableId="917061421">
    <w:abstractNumId w:val="11"/>
  </w:num>
  <w:num w:numId="27" w16cid:durableId="893665615">
    <w:abstractNumId w:val="24"/>
  </w:num>
  <w:num w:numId="28" w16cid:durableId="614556522">
    <w:abstractNumId w:val="11"/>
  </w:num>
  <w:num w:numId="29" w16cid:durableId="1123112830">
    <w:abstractNumId w:val="32"/>
  </w:num>
  <w:num w:numId="30" w16cid:durableId="379791687">
    <w:abstractNumId w:val="25"/>
  </w:num>
  <w:num w:numId="31" w16cid:durableId="1636520046">
    <w:abstractNumId w:val="39"/>
  </w:num>
  <w:num w:numId="32" w16cid:durableId="310405987">
    <w:abstractNumId w:val="34"/>
  </w:num>
  <w:num w:numId="33" w16cid:durableId="1424452626">
    <w:abstractNumId w:val="17"/>
  </w:num>
  <w:num w:numId="34" w16cid:durableId="1734547008">
    <w:abstractNumId w:val="27"/>
  </w:num>
  <w:num w:numId="35" w16cid:durableId="1772624927">
    <w:abstractNumId w:val="10"/>
  </w:num>
  <w:num w:numId="36" w16cid:durableId="1437673094">
    <w:abstractNumId w:val="28"/>
  </w:num>
  <w:num w:numId="37" w16cid:durableId="1079979203">
    <w:abstractNumId w:val="31"/>
  </w:num>
  <w:num w:numId="38" w16cid:durableId="1312562162">
    <w:abstractNumId w:val="26"/>
  </w:num>
  <w:num w:numId="39" w16cid:durableId="1373535470">
    <w:abstractNumId w:val="38"/>
  </w:num>
  <w:num w:numId="40" w16cid:durableId="647709175">
    <w:abstractNumId w:val="29"/>
  </w:num>
  <w:num w:numId="41" w16cid:durableId="534657393">
    <w:abstractNumId w:val="22"/>
  </w:num>
  <w:num w:numId="42" w16cid:durableId="1766457632">
    <w:abstractNumId w:val="30"/>
  </w:num>
  <w:num w:numId="43" w16cid:durableId="330717818">
    <w:abstractNumId w:val="35"/>
  </w:num>
  <w:num w:numId="44" w16cid:durableId="2087354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8EA"/>
    <w:rsid w:val="0000418E"/>
    <w:rsid w:val="00015440"/>
    <w:rsid w:val="00016839"/>
    <w:rsid w:val="00042FB3"/>
    <w:rsid w:val="00047A10"/>
    <w:rsid w:val="00055973"/>
    <w:rsid w:val="00057671"/>
    <w:rsid w:val="00066754"/>
    <w:rsid w:val="00084752"/>
    <w:rsid w:val="00086540"/>
    <w:rsid w:val="000906ED"/>
    <w:rsid w:val="00093CE2"/>
    <w:rsid w:val="000B51C9"/>
    <w:rsid w:val="000C69F6"/>
    <w:rsid w:val="000D445D"/>
    <w:rsid w:val="000D479D"/>
    <w:rsid w:val="000E05EB"/>
    <w:rsid w:val="000F4987"/>
    <w:rsid w:val="000F4C8D"/>
    <w:rsid w:val="000F65EC"/>
    <w:rsid w:val="00101F8D"/>
    <w:rsid w:val="00103670"/>
    <w:rsid w:val="0011573E"/>
    <w:rsid w:val="0012634B"/>
    <w:rsid w:val="001269DE"/>
    <w:rsid w:val="0014052C"/>
    <w:rsid w:val="00140DAE"/>
    <w:rsid w:val="0015180F"/>
    <w:rsid w:val="001746FC"/>
    <w:rsid w:val="00193653"/>
    <w:rsid w:val="001C329C"/>
    <w:rsid w:val="001C4365"/>
    <w:rsid w:val="001D02C2"/>
    <w:rsid w:val="001E286F"/>
    <w:rsid w:val="001E7D29"/>
    <w:rsid w:val="002233FC"/>
    <w:rsid w:val="00235476"/>
    <w:rsid w:val="002404F5"/>
    <w:rsid w:val="00270D66"/>
    <w:rsid w:val="00273572"/>
    <w:rsid w:val="00275260"/>
    <w:rsid w:val="00276FA1"/>
    <w:rsid w:val="00285B87"/>
    <w:rsid w:val="00291B4A"/>
    <w:rsid w:val="002C3D7E"/>
    <w:rsid w:val="002E4F42"/>
    <w:rsid w:val="002F3C38"/>
    <w:rsid w:val="0032131A"/>
    <w:rsid w:val="003310BF"/>
    <w:rsid w:val="00333DF8"/>
    <w:rsid w:val="003442BF"/>
    <w:rsid w:val="003448DB"/>
    <w:rsid w:val="00352B99"/>
    <w:rsid w:val="00357641"/>
    <w:rsid w:val="00360B6E"/>
    <w:rsid w:val="00361DEE"/>
    <w:rsid w:val="00391B16"/>
    <w:rsid w:val="00394EF4"/>
    <w:rsid w:val="003E5EB5"/>
    <w:rsid w:val="003E6E92"/>
    <w:rsid w:val="004058A7"/>
    <w:rsid w:val="00410612"/>
    <w:rsid w:val="00411F8B"/>
    <w:rsid w:val="004203B0"/>
    <w:rsid w:val="00421CB3"/>
    <w:rsid w:val="004230D9"/>
    <w:rsid w:val="00450670"/>
    <w:rsid w:val="004724BD"/>
    <w:rsid w:val="00477352"/>
    <w:rsid w:val="0048124E"/>
    <w:rsid w:val="00491C23"/>
    <w:rsid w:val="004A39F1"/>
    <w:rsid w:val="004B5C09"/>
    <w:rsid w:val="004E227E"/>
    <w:rsid w:val="00500DD1"/>
    <w:rsid w:val="005049AB"/>
    <w:rsid w:val="0051608C"/>
    <w:rsid w:val="00521AE3"/>
    <w:rsid w:val="00535A90"/>
    <w:rsid w:val="00535B54"/>
    <w:rsid w:val="00536059"/>
    <w:rsid w:val="00536B99"/>
    <w:rsid w:val="00554276"/>
    <w:rsid w:val="005640DE"/>
    <w:rsid w:val="00564D17"/>
    <w:rsid w:val="00570173"/>
    <w:rsid w:val="005A7BA2"/>
    <w:rsid w:val="005D3902"/>
    <w:rsid w:val="005E0ED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51B1"/>
    <w:rsid w:val="006D5463"/>
    <w:rsid w:val="006E015E"/>
    <w:rsid w:val="006F03D4"/>
    <w:rsid w:val="00700B1F"/>
    <w:rsid w:val="007127F6"/>
    <w:rsid w:val="00713DAD"/>
    <w:rsid w:val="007257E9"/>
    <w:rsid w:val="00726DD2"/>
    <w:rsid w:val="00740105"/>
    <w:rsid w:val="00744B1E"/>
    <w:rsid w:val="00756D9C"/>
    <w:rsid w:val="007619BD"/>
    <w:rsid w:val="00767437"/>
    <w:rsid w:val="00771C24"/>
    <w:rsid w:val="0077341B"/>
    <w:rsid w:val="00781863"/>
    <w:rsid w:val="007864DD"/>
    <w:rsid w:val="0079015A"/>
    <w:rsid w:val="00792701"/>
    <w:rsid w:val="007A4786"/>
    <w:rsid w:val="007B2549"/>
    <w:rsid w:val="007C72BE"/>
    <w:rsid w:val="007C7398"/>
    <w:rsid w:val="007D4434"/>
    <w:rsid w:val="007D5836"/>
    <w:rsid w:val="007E6246"/>
    <w:rsid w:val="007F34A4"/>
    <w:rsid w:val="007F3F93"/>
    <w:rsid w:val="00815563"/>
    <w:rsid w:val="008240DA"/>
    <w:rsid w:val="008429E5"/>
    <w:rsid w:val="00853396"/>
    <w:rsid w:val="00863E6E"/>
    <w:rsid w:val="008668EA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3B55"/>
    <w:rsid w:val="00924EBA"/>
    <w:rsid w:val="00927C63"/>
    <w:rsid w:val="00932F50"/>
    <w:rsid w:val="0094637B"/>
    <w:rsid w:val="00955A78"/>
    <w:rsid w:val="0097552D"/>
    <w:rsid w:val="0098398A"/>
    <w:rsid w:val="009921B8"/>
    <w:rsid w:val="00997979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0D3B"/>
    <w:rsid w:val="00B247A9"/>
    <w:rsid w:val="00B24D20"/>
    <w:rsid w:val="00B30368"/>
    <w:rsid w:val="00B415AA"/>
    <w:rsid w:val="00B435B5"/>
    <w:rsid w:val="00B565D8"/>
    <w:rsid w:val="00B5779A"/>
    <w:rsid w:val="00B625B7"/>
    <w:rsid w:val="00B63E8A"/>
    <w:rsid w:val="00B64D24"/>
    <w:rsid w:val="00B7147D"/>
    <w:rsid w:val="00B755C9"/>
    <w:rsid w:val="00B75CFC"/>
    <w:rsid w:val="00B76AB4"/>
    <w:rsid w:val="00B853F9"/>
    <w:rsid w:val="00B90489"/>
    <w:rsid w:val="00B92231"/>
    <w:rsid w:val="00BA2CE6"/>
    <w:rsid w:val="00BB018B"/>
    <w:rsid w:val="00BD1747"/>
    <w:rsid w:val="00BD1AAA"/>
    <w:rsid w:val="00BD2B06"/>
    <w:rsid w:val="00BD55B7"/>
    <w:rsid w:val="00C00194"/>
    <w:rsid w:val="00C0426A"/>
    <w:rsid w:val="00C14973"/>
    <w:rsid w:val="00C1643D"/>
    <w:rsid w:val="00C261A9"/>
    <w:rsid w:val="00C42793"/>
    <w:rsid w:val="00C455B6"/>
    <w:rsid w:val="00C47362"/>
    <w:rsid w:val="00C50585"/>
    <w:rsid w:val="00C601ED"/>
    <w:rsid w:val="00C7624A"/>
    <w:rsid w:val="00C8234D"/>
    <w:rsid w:val="00CD4C70"/>
    <w:rsid w:val="00CD4CE6"/>
    <w:rsid w:val="00CE5A5C"/>
    <w:rsid w:val="00D17752"/>
    <w:rsid w:val="00D31AB7"/>
    <w:rsid w:val="00D50D23"/>
    <w:rsid w:val="00D512BB"/>
    <w:rsid w:val="00D515FA"/>
    <w:rsid w:val="00D53571"/>
    <w:rsid w:val="00D548FB"/>
    <w:rsid w:val="00D63DC7"/>
    <w:rsid w:val="00D81212"/>
    <w:rsid w:val="00DA342B"/>
    <w:rsid w:val="00DA3B1A"/>
    <w:rsid w:val="00DC6078"/>
    <w:rsid w:val="00DC79AD"/>
    <w:rsid w:val="00DD2075"/>
    <w:rsid w:val="00DE01D4"/>
    <w:rsid w:val="00DE1AE7"/>
    <w:rsid w:val="00DF2868"/>
    <w:rsid w:val="00DF5B9E"/>
    <w:rsid w:val="00DF7B22"/>
    <w:rsid w:val="00E15074"/>
    <w:rsid w:val="00E154F7"/>
    <w:rsid w:val="00E211ED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B16"/>
    <w:rsid w:val="00FB3809"/>
    <w:rsid w:val="00FC4C63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47F9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434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  <w:style w:type="table" w:customStyle="1" w:styleId="TableGrid10">
    <w:name w:val="Table Grid1"/>
    <w:basedOn w:val="TableNormal"/>
    <w:next w:val="TableGrid"/>
    <w:uiPriority w:val="59"/>
    <w:rsid w:val="00536059"/>
    <w:pPr>
      <w:spacing w:after="0" w:line="240" w:lineRule="auto"/>
      <w:ind w:left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4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2B1080E6D94B8B87BB263F51B95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C591F-0C43-4CB2-83AA-E4E0843FD22B}"/>
      </w:docPartPr>
      <w:docPartBody>
        <w:p w:rsidR="00062511" w:rsidRDefault="00EF1AE5" w:rsidP="00EF1AE5">
          <w:pPr>
            <w:pStyle w:val="302B1080E6D94B8B87BB263F51B9529F"/>
          </w:pPr>
          <w:r>
            <w:t>[Click to select date]</w:t>
          </w:r>
        </w:p>
      </w:docPartBody>
    </w:docPart>
    <w:docPart>
      <w:docPartPr>
        <w:name w:val="2BDC08E7497C4114A22A5834BD102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FA6B6-5D17-496C-8A3D-28457FE0E3E3}"/>
      </w:docPartPr>
      <w:docPartBody>
        <w:p w:rsidR="00062511" w:rsidRDefault="00EF1AE5" w:rsidP="00EF1AE5">
          <w:pPr>
            <w:pStyle w:val="2BDC08E7497C4114A22A5834BD1022A3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E5"/>
    <w:rsid w:val="00062511"/>
    <w:rsid w:val="007E35BC"/>
    <w:rsid w:val="00EF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FD6F617ECA4EBB974A78388151DD23">
    <w:name w:val="B4FD6F617ECA4EBB974A78388151DD23"/>
    <w:rsid w:val="00EF1AE5"/>
  </w:style>
  <w:style w:type="paragraph" w:customStyle="1" w:styleId="302B1080E6D94B8B87BB263F51B9529F">
    <w:name w:val="302B1080E6D94B8B87BB263F51B9529F"/>
    <w:rsid w:val="00EF1AE5"/>
  </w:style>
  <w:style w:type="paragraph" w:customStyle="1" w:styleId="2BDC08E7497C4114A22A5834BD1022A3">
    <w:name w:val="2BDC08E7497C4114A22A5834BD1022A3"/>
    <w:rsid w:val="00EF1A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873d7ed-64d2-480b-954f-35d56c6d7984" xsi:nil="true"/>
    <_activity xmlns="e873d7ed-64d2-480b-954f-35d56c6d7984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A9601EE8B6D42B7956853605D926B" ma:contentTypeVersion="14" ma:contentTypeDescription="Create a new document." ma:contentTypeScope="" ma:versionID="ac3696e5b9ddc0e02cf2d3ec7be305c1">
  <xsd:schema xmlns:xsd="http://www.w3.org/2001/XMLSchema" xmlns:xs="http://www.w3.org/2001/XMLSchema" xmlns:p="http://schemas.microsoft.com/office/2006/metadata/properties" xmlns:ns3="e873d7ed-64d2-480b-954f-35d56c6d7984" xmlns:ns4="46479abe-1ee6-45c3-a9bf-33f1522310e4" targetNamespace="http://schemas.microsoft.com/office/2006/metadata/properties" ma:root="true" ma:fieldsID="715584d2af5994a0f37ffe61fec5d92b" ns3:_="" ns4:_="">
    <xsd:import namespace="e873d7ed-64d2-480b-954f-35d56c6d7984"/>
    <xsd:import namespace="46479abe-1ee6-45c3-a9bf-33f1522310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3d7ed-64d2-480b-954f-35d56c6d7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79abe-1ee6-45c3-a9bf-33f1522310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3A459A-66D6-4861-BF3E-9DD94B5737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e873d7ed-64d2-480b-954f-35d56c6d7984"/>
  </ds:schemaRefs>
</ds:datastoreItem>
</file>

<file path=customXml/itemProps5.xml><?xml version="1.0" encoding="utf-8"?>
<ds:datastoreItem xmlns:ds="http://schemas.openxmlformats.org/officeDocument/2006/customXml" ds:itemID="{54160E31-66C3-4448-9CC4-D3A7D4958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73d7ed-64d2-480b-954f-35d56c6d7984"/>
    <ds:schemaRef ds:uri="46479abe-1ee6-45c3-a9bf-33f1522310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2023-02-16T18:46:00Z</dcterms:created>
  <dcterms:modified xsi:type="dcterms:W3CDTF">2023-02-16T20:41:00Z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0x0101004DDA9601EE8B6D42B7956853605D926B</vt:lpwstr>
  </property>
</Properties>
</file>